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header2.xml" ContentType="application/vnd.openxmlformats-officedocument.wordprocessingml.head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5D263A" w:rsidR="00C53429" w:rsidP="3237C1E1" w:rsidRDefault="00C53429" w14:paraId="6F88511E" w14:textId="7C54713D">
      <w:pPr>
        <w:pStyle w:val="Normal"/>
        <w:spacing/>
        <w:ind w:left="0"/>
        <w:rPr>
          <w:rFonts w:ascii="FSAlbert" w:hAnsi="FSAlbert"/>
          <w:b w:val="1"/>
          <w:bCs w:val="1"/>
          <w:sz w:val="24"/>
          <w:szCs w:val="24"/>
        </w:rPr>
      </w:pPr>
      <w:r w:rsidRPr="3237C1E1" w:rsidR="660F905A">
        <w:rPr>
          <w:rFonts w:ascii="FSAlbert" w:hAnsi="FSAlbert"/>
          <w:b w:val="1"/>
          <w:bCs w:val="1"/>
          <w:sz w:val="24"/>
          <w:szCs w:val="24"/>
        </w:rPr>
        <w:t>What is this document for?</w:t>
      </w:r>
    </w:p>
    <w:p w:rsidRPr="005D263A" w:rsidR="00C53429" w:rsidP="05F3EBA8" w:rsidRDefault="00C53429" w14:paraId="0FD35495" w14:textId="74D0E259">
      <w:pPr>
        <w:pStyle w:val="ListParagraph"/>
        <w:numPr>
          <w:ilvl w:val="0"/>
          <w:numId w:val="23"/>
        </w:numPr>
        <w:spacing w:before="0" w:beforeAutospacing="off" w:after="0" w:afterAutospacing="off"/>
        <w:ind/>
        <w:rPr>
          <w:rFonts w:ascii="FSAlbert" w:hAnsi="FSAlbert"/>
          <w:sz w:val="22"/>
          <w:szCs w:val="22"/>
        </w:rPr>
      </w:pPr>
      <w:r w:rsidRPr="05F3EBA8" w:rsidR="660F905A">
        <w:rPr>
          <w:rFonts w:ascii="FSAlbert" w:hAnsi="FSAlbert"/>
          <w:sz w:val="22"/>
          <w:szCs w:val="22"/>
        </w:rPr>
        <w:t xml:space="preserve">This is not a risk assessment but aims to give you information to help you as you assess risks for your own group. We follow the advice from the </w:t>
      </w:r>
      <w:hyperlink r:id="R14a82fe19db84f6f">
        <w:r w:rsidRPr="05F3EBA8" w:rsidR="660F905A">
          <w:rPr>
            <w:rStyle w:val="Hyperlink"/>
            <w:rFonts w:ascii="FSAlbert" w:hAnsi="FSAlbert"/>
            <w:sz w:val="22"/>
            <w:szCs w:val="22"/>
          </w:rPr>
          <w:t>Department for Education around health and safety on educational visits</w:t>
        </w:r>
        <w:r w:rsidRPr="05F3EBA8" w:rsidR="660F905A">
          <w:rPr>
            <w:rStyle w:val="Hyperlink"/>
            <w:rFonts w:ascii="FSAlbert" w:hAnsi="FSAlbert"/>
            <w:sz w:val="22"/>
            <w:szCs w:val="22"/>
          </w:rPr>
          <w:t>.</w:t>
        </w:r>
      </w:hyperlink>
      <w:r w:rsidRPr="05F3EBA8" w:rsidR="660F905A">
        <w:rPr>
          <w:rFonts w:ascii="FSAlbert" w:hAnsi="FSAlbert"/>
          <w:sz w:val="22"/>
          <w:szCs w:val="22"/>
        </w:rPr>
        <w:t xml:space="preserve"> </w:t>
      </w:r>
    </w:p>
    <w:p w:rsidR="660F905A" w:rsidP="05F3EBA8" w:rsidRDefault="660F905A" w14:paraId="7C343CE8" w14:textId="7B393999">
      <w:pPr>
        <w:pStyle w:val="ListParagraph"/>
        <w:numPr>
          <w:ilvl w:val="0"/>
          <w:numId w:val="23"/>
        </w:numPr>
        <w:spacing w:before="0" w:beforeAutospacing="off" w:after="0" w:afterAutospacing="off"/>
        <w:ind w:left="357" w:hanging="357"/>
        <w:rPr>
          <w:rFonts w:ascii="FSAlbert" w:hAnsi="FSAlbert"/>
          <w:sz w:val="22"/>
          <w:szCs w:val="22"/>
        </w:rPr>
      </w:pPr>
      <w:r w:rsidRPr="22EB06AF" w:rsidR="660F905A">
        <w:rPr>
          <w:rFonts w:ascii="FSAlbert" w:hAnsi="FSAlbert"/>
          <w:sz w:val="22"/>
          <w:szCs w:val="22"/>
        </w:rPr>
        <w:t xml:space="preserve">This Hazard Identification </w:t>
      </w:r>
      <w:r w:rsidRPr="22EB06AF" w:rsidR="5CF1593A">
        <w:rPr>
          <w:rFonts w:ascii="FSAlbert" w:hAnsi="FSAlbert"/>
          <w:sz w:val="22"/>
          <w:szCs w:val="22"/>
        </w:rPr>
        <w:t>cover</w:t>
      </w:r>
      <w:r w:rsidRPr="22EB06AF" w:rsidR="660F905A">
        <w:rPr>
          <w:rFonts w:ascii="FSAlbert" w:hAnsi="FSAlbert"/>
          <w:sz w:val="22"/>
          <w:szCs w:val="22"/>
        </w:rPr>
        <w:t>s everyday risks that groups may incur. Please</w:t>
      </w:r>
      <w:r w:rsidRPr="22EB06AF" w:rsidR="7382816C">
        <w:rPr>
          <w:rFonts w:ascii="FSAlbert" w:hAnsi="FSAlbert"/>
          <w:sz w:val="22"/>
          <w:szCs w:val="22"/>
        </w:rPr>
        <w:t xml:space="preserve"> email Great North Museum: Hancock on </w:t>
      </w:r>
      <w:proofErr w:type="spellStart"/>
      <w:r w:rsidRPr="22EB06AF" w:rsidR="7382816C">
        <w:rPr>
          <w:rFonts w:ascii="FSAlbert" w:hAnsi="FSAlbert"/>
          <w:sz w:val="22"/>
          <w:szCs w:val="22"/>
        </w:rPr>
        <w:t>learning@greatnorthmuseum</w:t>
      </w:r>
      <w:proofErr w:type="spellEnd"/>
      <w:r w:rsidRPr="22EB06AF" w:rsidR="7382816C">
        <w:rPr>
          <w:rFonts w:ascii="FSAlbert" w:hAnsi="FSAlbert"/>
          <w:sz w:val="22"/>
          <w:szCs w:val="22"/>
        </w:rPr>
        <w:t>.org.</w:t>
      </w:r>
      <w:r w:rsidRPr="22EB06AF" w:rsidR="7382816C">
        <w:rPr>
          <w:rFonts w:ascii="FSAlbert" w:hAnsi="FSAlbert"/>
          <w:sz w:val="22"/>
          <w:szCs w:val="22"/>
        </w:rPr>
        <w:t>uk</w:t>
      </w:r>
      <w:r w:rsidRPr="22EB06AF" w:rsidR="660F905A">
        <w:rPr>
          <w:rFonts w:ascii="FSAlbert" w:hAnsi="FSAlbert"/>
          <w:sz w:val="22"/>
          <w:szCs w:val="22"/>
        </w:rPr>
        <w:t xml:space="preserve"> </w:t>
      </w:r>
      <w:r w:rsidRPr="22EB06AF" w:rsidR="7382816C">
        <w:rPr>
          <w:rFonts w:ascii="FSAlbert" w:hAnsi="FSAlbert"/>
          <w:sz w:val="22"/>
          <w:szCs w:val="22"/>
        </w:rPr>
        <w:t xml:space="preserve">or </w:t>
      </w:r>
      <w:r w:rsidRPr="22EB06AF" w:rsidR="660F905A">
        <w:rPr>
          <w:rFonts w:ascii="FSAlbert" w:hAnsi="FSAlbert"/>
          <w:sz w:val="22"/>
          <w:szCs w:val="22"/>
        </w:rPr>
        <w:t xml:space="preserve">telephone (0191) 208 6865 </w:t>
      </w:r>
      <w:r w:rsidRPr="22EB06AF" w:rsidR="5CF1593A">
        <w:rPr>
          <w:rFonts w:ascii="FSAlbert" w:hAnsi="FSAlbert"/>
          <w:sz w:val="22"/>
          <w:szCs w:val="22"/>
        </w:rPr>
        <w:t>to discuss</w:t>
      </w:r>
      <w:r w:rsidRPr="22EB06AF" w:rsidR="660F905A">
        <w:rPr>
          <w:rFonts w:ascii="FSAlbert" w:hAnsi="FSAlbert"/>
          <w:sz w:val="22"/>
          <w:szCs w:val="22"/>
        </w:rPr>
        <w:t xml:space="preserve"> any issues which may affect your </w:t>
      </w:r>
      <w:proofErr w:type="gramStart"/>
      <w:r w:rsidRPr="22EB06AF" w:rsidR="660F905A">
        <w:rPr>
          <w:rFonts w:ascii="FSAlbert" w:hAnsi="FSAlbert"/>
          <w:sz w:val="22"/>
          <w:szCs w:val="22"/>
        </w:rPr>
        <w:t>group in particular</w:t>
      </w:r>
      <w:proofErr w:type="gramEnd"/>
      <w:r w:rsidRPr="22EB06AF" w:rsidR="660F905A">
        <w:rPr>
          <w:rFonts w:ascii="FSAlbert" w:hAnsi="FSAlbert"/>
          <w:sz w:val="22"/>
          <w:szCs w:val="22"/>
        </w:rPr>
        <w:t>.</w:t>
      </w:r>
    </w:p>
    <w:p w:rsidR="05F3EBA8" w:rsidP="05F3EBA8" w:rsidRDefault="05F3EBA8" w14:paraId="3D6271D2" w14:textId="6BE7365E">
      <w:pPr>
        <w:pStyle w:val="Normal"/>
        <w:spacing/>
        <w:ind w:left="0"/>
        <w:rPr>
          <w:rFonts w:ascii="FSAlbert" w:hAnsi="FSAlbert"/>
          <w:b w:val="1"/>
          <w:bCs w:val="1"/>
          <w:sz w:val="24"/>
          <w:szCs w:val="24"/>
        </w:rPr>
      </w:pPr>
      <w:r w:rsidRPr="05F3EBA8" w:rsidR="05F3EBA8">
        <w:rPr>
          <w:rFonts w:ascii="FSAlbert" w:hAnsi="FSAlbert"/>
          <w:b w:val="1"/>
          <w:bCs w:val="1"/>
          <w:sz w:val="24"/>
          <w:szCs w:val="24"/>
        </w:rPr>
        <w:t>What should schools/groups know about our venue?</w:t>
      </w:r>
    </w:p>
    <w:p w:rsidRPr="005D263A" w:rsidR="0026276C" w:rsidP="05F3EBA8" w:rsidRDefault="0026276C" w14:paraId="151D65A9" w14:textId="21C1E4C3">
      <w:pPr>
        <w:pStyle w:val="ListParagraph"/>
        <w:numPr>
          <w:ilvl w:val="0"/>
          <w:numId w:val="23"/>
        </w:numPr>
        <w:spacing w:before="0" w:beforeAutospacing="off" w:after="0" w:afterAutospacing="off"/>
        <w:ind w:left="357" w:hanging="357"/>
        <w:rPr>
          <w:rFonts w:ascii="FSAlbert" w:hAnsi="FSAlbert"/>
          <w:sz w:val="22"/>
          <w:szCs w:val="22"/>
        </w:rPr>
      </w:pPr>
      <w:r w:rsidRPr="22EB06AF" w:rsidR="5CF1593A">
        <w:rPr>
          <w:rFonts w:ascii="FSAlbert" w:hAnsi="FSAlbert"/>
          <w:sz w:val="22"/>
          <w:szCs w:val="22"/>
        </w:rPr>
        <w:t xml:space="preserve">The Great North Museum: Hancock is a public building which </w:t>
      </w:r>
      <w:r w:rsidRPr="22EB06AF" w:rsidR="58E28BCD">
        <w:rPr>
          <w:rFonts w:ascii="FSAlbert" w:hAnsi="FSAlbert"/>
          <w:sz w:val="22"/>
          <w:szCs w:val="22"/>
        </w:rPr>
        <w:t>gives</w:t>
      </w:r>
      <w:r w:rsidRPr="22EB06AF" w:rsidR="5CF1593A">
        <w:rPr>
          <w:rFonts w:ascii="FSAlbert" w:hAnsi="FSAlbert"/>
          <w:sz w:val="22"/>
          <w:szCs w:val="22"/>
        </w:rPr>
        <w:t xml:space="preserve"> access to members of the public without checks being made on them</w:t>
      </w:r>
      <w:bookmarkStart w:name="_Int_RneA6tcm" w:id="5932777"/>
      <w:r w:rsidRPr="22EB06AF" w:rsidR="5CF1593A">
        <w:rPr>
          <w:rFonts w:ascii="FSAlbert" w:hAnsi="FSAlbert"/>
          <w:sz w:val="22"/>
          <w:szCs w:val="22"/>
        </w:rPr>
        <w:t xml:space="preserve">. </w:t>
      </w:r>
      <w:bookmarkEnd w:id="5932777"/>
      <w:r w:rsidRPr="22EB06AF" w:rsidR="5CF1593A">
        <w:rPr>
          <w:rFonts w:ascii="FSAlbert" w:hAnsi="FSAlbert"/>
          <w:sz w:val="22"/>
          <w:szCs w:val="22"/>
        </w:rPr>
        <w:t>Schools should ensure</w:t>
      </w:r>
      <w:r w:rsidRPr="22EB06AF" w:rsidR="58E28BCD">
        <w:rPr>
          <w:rFonts w:ascii="FSAlbert" w:hAnsi="FSAlbert"/>
          <w:sz w:val="22"/>
          <w:szCs w:val="22"/>
        </w:rPr>
        <w:t xml:space="preserve"> that</w:t>
      </w:r>
      <w:r w:rsidRPr="22EB06AF" w:rsidR="5CF1593A">
        <w:rPr>
          <w:rFonts w:ascii="FSAlbert" w:hAnsi="FSAlbert"/>
          <w:sz w:val="22"/>
          <w:szCs w:val="22"/>
        </w:rPr>
        <w:t xml:space="preserve"> their children are supervised accordingly.</w:t>
      </w:r>
    </w:p>
    <w:p w:rsidRPr="005D263A" w:rsidR="0026276C" w:rsidP="05F3EBA8" w:rsidRDefault="0026276C" w14:paraId="574AEC01" w14:textId="752A9E79">
      <w:pPr>
        <w:pStyle w:val="ListParagraph"/>
        <w:numPr>
          <w:ilvl w:val="0"/>
          <w:numId w:val="23"/>
        </w:numPr>
        <w:spacing w:before="0" w:beforeAutospacing="off" w:after="0" w:afterAutospacing="off"/>
        <w:ind w:left="357" w:hanging="357"/>
        <w:rPr>
          <w:rFonts w:ascii="FSAlbert" w:hAnsi="FSAlbert" w:eastAsia="FSAlbert" w:cs="FSAlbert"/>
          <w:sz w:val="22"/>
          <w:szCs w:val="22"/>
        </w:rPr>
      </w:pPr>
      <w:r w:rsidRPr="22EB06AF" w:rsidR="660F905A">
        <w:rPr>
          <w:rFonts w:ascii="FSAlbert" w:hAnsi="FSAlbert"/>
          <w:sz w:val="22"/>
          <w:szCs w:val="22"/>
        </w:rPr>
        <w:t xml:space="preserve">As suggested by DfE, you can </w:t>
      </w:r>
      <w:hyperlink r:id="Re7242ac98a464a6f">
        <w:r w:rsidRPr="22EB06AF" w:rsidR="660F905A">
          <w:rPr>
            <w:rStyle w:val="Hyperlink"/>
            <w:rFonts w:ascii="FSAlbert" w:hAnsi="FSAlbert"/>
            <w:sz w:val="22"/>
            <w:szCs w:val="22"/>
          </w:rPr>
          <w:t>search for our Learning Outside the Classroom Quality Badge</w:t>
        </w:r>
      </w:hyperlink>
      <w:r w:rsidRPr="22EB06AF" w:rsidR="660F905A">
        <w:rPr>
          <w:rFonts w:ascii="FSAlbert" w:hAnsi="FSAlbert"/>
          <w:sz w:val="22"/>
          <w:szCs w:val="22"/>
        </w:rPr>
        <w:t xml:space="preserve"> </w:t>
      </w:r>
      <w:r w:rsidRPr="22EB06AF" w:rsidR="660F905A">
        <w:rPr>
          <w:rFonts w:ascii="FSAlbert" w:hAnsi="FSAlbert"/>
          <w:sz w:val="22"/>
          <w:szCs w:val="22"/>
        </w:rPr>
        <w:t xml:space="preserve">or </w:t>
      </w:r>
      <w:hyperlink r:id="R1aada8282a7b402a">
        <w:r w:rsidRPr="22EB06AF" w:rsidR="660F905A">
          <w:rPr>
            <w:rStyle w:val="Hyperlink"/>
            <w:rFonts w:ascii="FSAlbert" w:hAnsi="FSAlbert"/>
            <w:sz w:val="22"/>
            <w:szCs w:val="22"/>
          </w:rPr>
          <w:t>find the certificate on our website</w:t>
        </w:r>
      </w:hyperlink>
      <w:bookmarkStart w:name="_Int_hQgKfXzu" w:id="1031930478"/>
      <w:r w:rsidRPr="22EB06AF" w:rsidR="660F905A">
        <w:rPr>
          <w:rFonts w:ascii="FSAlbert" w:hAnsi="FSAlbert"/>
          <w:sz w:val="22"/>
          <w:szCs w:val="22"/>
        </w:rPr>
        <w:t xml:space="preserve">. </w:t>
      </w:r>
      <w:bookmarkEnd w:id="1031930478"/>
    </w:p>
    <w:p w:rsidRPr="005D263A" w:rsidR="0026276C" w:rsidP="05F3EBA8" w:rsidRDefault="0026276C" w14:paraId="4E438EE8" w14:textId="4A2AA8F6">
      <w:pPr>
        <w:pStyle w:val="ListParagraph"/>
        <w:numPr>
          <w:ilvl w:val="0"/>
          <w:numId w:val="23"/>
        </w:numPr>
        <w:spacing w:before="0" w:beforeAutospacing="off" w:after="0" w:afterAutospacing="off"/>
        <w:ind w:left="357" w:hanging="357"/>
        <w:rPr>
          <w:rFonts w:ascii="FSAlbert" w:hAnsi="FSAlbert"/>
          <w:sz w:val="22"/>
          <w:szCs w:val="22"/>
        </w:rPr>
      </w:pPr>
      <w:r w:rsidRPr="22EB06AF" w:rsidR="660F905A">
        <w:rPr>
          <w:rFonts w:ascii="FSAlbert" w:hAnsi="FSAlbert"/>
          <w:sz w:val="22"/>
          <w:szCs w:val="22"/>
        </w:rPr>
        <w:t xml:space="preserve">We highly recommend that group leaders conduct preliminary visits </w:t>
      </w:r>
      <w:r w:rsidRPr="22EB06AF" w:rsidR="4E8323AC">
        <w:rPr>
          <w:rFonts w:ascii="FSAlbert" w:hAnsi="FSAlbert"/>
          <w:sz w:val="22"/>
          <w:szCs w:val="22"/>
        </w:rPr>
        <w:t>to tailor visit plans and risk assessments to your group and their needs.</w:t>
      </w:r>
    </w:p>
    <w:p w:rsidRPr="005D263A" w:rsidR="0026276C" w:rsidP="05F3EBA8" w:rsidRDefault="0026276C" w14:paraId="677F5B53" w14:textId="117B758E">
      <w:pPr>
        <w:pStyle w:val="ListParagraph"/>
        <w:numPr>
          <w:ilvl w:val="0"/>
          <w:numId w:val="23"/>
        </w:numPr>
        <w:spacing w:before="0" w:beforeAutospacing="off" w:after="0" w:afterAutospacing="off"/>
        <w:ind w:left="357" w:hanging="357"/>
        <w:rPr>
          <w:rFonts w:ascii="FSAlbert" w:hAnsi="FSAlbert"/>
          <w:sz w:val="22"/>
          <w:szCs w:val="22"/>
        </w:rPr>
      </w:pPr>
      <w:r w:rsidRPr="22EB06AF" w:rsidR="7F405E0B">
        <w:rPr>
          <w:rFonts w:ascii="FSAlbert" w:hAnsi="FSAlbert"/>
          <w:sz w:val="22"/>
          <w:szCs w:val="22"/>
        </w:rPr>
        <w:t xml:space="preserve">We have on-site first </w:t>
      </w:r>
      <w:proofErr w:type="gramStart"/>
      <w:r w:rsidRPr="22EB06AF" w:rsidR="7F405E0B">
        <w:rPr>
          <w:rFonts w:ascii="FSAlbert" w:hAnsi="FSAlbert"/>
          <w:sz w:val="22"/>
          <w:szCs w:val="22"/>
        </w:rPr>
        <w:t>aiders</w:t>
      </w:r>
      <w:proofErr w:type="gramEnd"/>
      <w:r w:rsidRPr="22EB06AF" w:rsidR="7F405E0B">
        <w:rPr>
          <w:rFonts w:ascii="FSAlbert" w:hAnsi="FSAlbert"/>
          <w:sz w:val="22"/>
          <w:szCs w:val="22"/>
        </w:rPr>
        <w:t xml:space="preserve"> but groups should bring their own first aid kit and first aider if appropriate</w:t>
      </w:r>
      <w:bookmarkStart w:name="_Int_h9xtxAxg" w:id="835459114"/>
      <w:r w:rsidRPr="22EB06AF" w:rsidR="7F405E0B">
        <w:rPr>
          <w:rFonts w:ascii="FSAlbert" w:hAnsi="FSAlbert"/>
          <w:sz w:val="22"/>
          <w:szCs w:val="22"/>
        </w:rPr>
        <w:t xml:space="preserve">. </w:t>
      </w:r>
      <w:bookmarkEnd w:id="835459114"/>
      <w:r w:rsidRPr="22EB06AF" w:rsidR="7F405E0B">
        <w:rPr>
          <w:rFonts w:ascii="FSAlbert" w:hAnsi="FSAlbert"/>
          <w:sz w:val="22"/>
          <w:szCs w:val="22"/>
        </w:rPr>
        <w:t>Please ensure any inhalers, epi-pens or medications are brought on the visit and that you know of any medical risks group members may have.</w:t>
      </w:r>
    </w:p>
    <w:p w:rsidRPr="005D263A" w:rsidR="0026276C" w:rsidP="05F3EBA8" w:rsidRDefault="0026276C" w14:paraId="07F4A721" w14:textId="56E9103B">
      <w:pPr>
        <w:pStyle w:val="ListParagraph"/>
        <w:numPr>
          <w:ilvl w:val="0"/>
          <w:numId w:val="23"/>
        </w:numPr>
        <w:spacing w:before="0" w:beforeAutospacing="off" w:after="0" w:afterAutospacing="off"/>
        <w:ind w:left="357" w:hanging="357"/>
        <w:rPr>
          <w:rFonts w:ascii="FSAlbert" w:hAnsi="FSAlbert"/>
          <w:sz w:val="22"/>
          <w:szCs w:val="22"/>
        </w:rPr>
      </w:pPr>
      <w:r w:rsidRPr="22EB06AF" w:rsidR="7F405E0B">
        <w:rPr>
          <w:rFonts w:ascii="FSAlbert" w:hAnsi="FSAlbert"/>
          <w:sz w:val="22"/>
          <w:szCs w:val="22"/>
        </w:rPr>
        <w:t xml:space="preserve">The nearest hospital with an A&amp;E department (including a children's A&amp;E) is the </w:t>
      </w:r>
      <w:hyperlink r:id="Ree47861f0c3046b6">
        <w:r w:rsidRPr="22EB06AF" w:rsidR="7F405E0B">
          <w:rPr>
            <w:rStyle w:val="Hyperlink"/>
            <w:rFonts w:ascii="FSAlbert" w:hAnsi="FSAlbert"/>
            <w:sz w:val="22"/>
            <w:szCs w:val="22"/>
          </w:rPr>
          <w:t>Royal Victoria Infirmary.</w:t>
        </w:r>
      </w:hyperlink>
    </w:p>
    <w:p w:rsidR="00C53429" w:rsidP="5918FFEB" w:rsidRDefault="00C53429" w14:paraId="5CD57A23" w14:textId="00489703">
      <w:pPr>
        <w:pStyle w:val="Normal"/>
        <w:ind w:left="0"/>
        <w:rPr>
          <w:rFonts w:ascii="FSAlbert" w:hAnsi="FSAlbert"/>
          <w:sz w:val="22"/>
          <w:szCs w:val="22"/>
        </w:rPr>
      </w:pPr>
      <w:r w:rsidRPr="5918FFEB" w:rsidR="05F3EBA8">
        <w:rPr>
          <w:rFonts w:ascii="FSAlbert" w:hAnsi="FSAlbert"/>
          <w:b w:val="1"/>
          <w:bCs w:val="1"/>
          <w:sz w:val="24"/>
          <w:szCs w:val="24"/>
        </w:rPr>
        <w:t>What responsibilities do school/group leaders have when visiting?</w:t>
      </w:r>
      <w:proofErr w:type="spellStart"/>
      <w:proofErr w:type="spellEnd"/>
      <w:proofErr w:type="gramStart"/>
      <w:proofErr w:type="gramEnd"/>
    </w:p>
    <w:p w:rsidR="00C53429" w:rsidP="5918FFEB" w:rsidRDefault="00C53429" w14:paraId="6B0B4FB6" w14:textId="5DD582E0">
      <w:pPr>
        <w:pStyle w:val="ListParagraph"/>
        <w:numPr>
          <w:ilvl w:val="0"/>
          <w:numId w:val="23"/>
        </w:numPr>
        <w:ind/>
        <w:rPr>
          <w:rFonts w:ascii="FSAlbert" w:hAnsi="FSAlbert"/>
          <w:sz w:val="22"/>
          <w:szCs w:val="22"/>
        </w:rPr>
      </w:pPr>
      <w:r w:rsidRPr="5918FFEB" w:rsidR="660F905A">
        <w:rPr>
          <w:rFonts w:ascii="FSAlbert" w:hAnsi="FSAlbert"/>
          <w:sz w:val="22"/>
          <w:szCs w:val="22"/>
        </w:rPr>
        <w:t xml:space="preserve">It is the responsibility of the group leader to </w:t>
      </w:r>
      <w:r w:rsidRPr="5918FFEB" w:rsidR="660F905A">
        <w:rPr>
          <w:rFonts w:ascii="FSAlbert" w:hAnsi="FSAlbert"/>
          <w:sz w:val="22"/>
          <w:szCs w:val="22"/>
        </w:rPr>
        <w:t>monitor</w:t>
      </w:r>
      <w:r w:rsidRPr="5918FFEB" w:rsidR="660F905A">
        <w:rPr>
          <w:rFonts w:ascii="FSAlbert" w:hAnsi="FSAlbert"/>
          <w:sz w:val="22"/>
          <w:szCs w:val="22"/>
        </w:rPr>
        <w:t xml:space="preserve"> the </w:t>
      </w:r>
      <w:proofErr w:type="spellStart"/>
      <w:r w:rsidRPr="5918FFEB" w:rsidR="6441E4DE">
        <w:rPr>
          <w:rFonts w:ascii="FSAlbert" w:hAnsi="FSAlbert"/>
          <w:sz w:val="22"/>
          <w:szCs w:val="22"/>
        </w:rPr>
        <w:t>behavio</w:t>
      </w:r>
      <w:r w:rsidRPr="5918FFEB" w:rsidR="741B8885">
        <w:rPr>
          <w:rFonts w:ascii="FSAlbert" w:hAnsi="FSAlbert"/>
          <w:sz w:val="22"/>
          <w:szCs w:val="22"/>
        </w:rPr>
        <w:t>u</w:t>
      </w:r>
      <w:r w:rsidRPr="5918FFEB" w:rsidR="6441E4DE">
        <w:rPr>
          <w:rFonts w:ascii="FSAlbert" w:hAnsi="FSAlbert"/>
          <w:sz w:val="22"/>
          <w:szCs w:val="22"/>
        </w:rPr>
        <w:t>r</w:t>
      </w:r>
      <w:proofErr w:type="spellEnd"/>
      <w:r w:rsidRPr="5918FFEB" w:rsidR="6441E4DE">
        <w:rPr>
          <w:rFonts w:ascii="FSAlbert" w:hAnsi="FSAlbert"/>
          <w:sz w:val="22"/>
          <w:szCs w:val="22"/>
        </w:rPr>
        <w:t xml:space="preserve">, </w:t>
      </w:r>
      <w:r w:rsidRPr="5918FFEB" w:rsidR="660F905A">
        <w:rPr>
          <w:rFonts w:ascii="FSAlbert" w:hAnsi="FSAlbert"/>
          <w:sz w:val="22"/>
          <w:szCs w:val="22"/>
        </w:rPr>
        <w:t xml:space="preserve">safety and </w:t>
      </w:r>
      <w:proofErr w:type="gramStart"/>
      <w:r w:rsidRPr="5918FFEB" w:rsidR="660F905A">
        <w:rPr>
          <w:rFonts w:ascii="FSAlbert" w:hAnsi="FSAlbert"/>
          <w:sz w:val="22"/>
          <w:szCs w:val="22"/>
        </w:rPr>
        <w:t>safeguarding</w:t>
      </w:r>
      <w:r w:rsidRPr="5918FFEB" w:rsidR="660F905A">
        <w:rPr>
          <w:rFonts w:ascii="FSAlbert" w:hAnsi="FSAlbert"/>
          <w:sz w:val="22"/>
          <w:szCs w:val="22"/>
        </w:rPr>
        <w:t xml:space="preserve"> of their group </w:t>
      </w:r>
      <w:r w:rsidRPr="5918FFEB" w:rsidR="7382816C">
        <w:rPr>
          <w:rFonts w:ascii="FSAlbert" w:hAnsi="FSAlbert"/>
          <w:sz w:val="22"/>
          <w:szCs w:val="22"/>
        </w:rPr>
        <w:t>at all times</w:t>
      </w:r>
      <w:proofErr w:type="gramEnd"/>
      <w:r w:rsidRPr="5918FFEB" w:rsidR="7382816C">
        <w:rPr>
          <w:rFonts w:ascii="FSAlbert" w:hAnsi="FSAlbert"/>
          <w:sz w:val="22"/>
          <w:szCs w:val="22"/>
        </w:rPr>
        <w:t>, regardless of the ages involved.</w:t>
      </w:r>
    </w:p>
    <w:p w:rsidR="00C53429" w:rsidP="5918FFEB" w:rsidRDefault="00C53429" w14:paraId="19702248" w14:textId="63DF074F">
      <w:pPr>
        <w:pStyle w:val="ListParagraph"/>
        <w:numPr>
          <w:ilvl w:val="0"/>
          <w:numId w:val="23"/>
        </w:numPr>
        <w:ind w:left="357" w:hanging="357"/>
        <w:rPr>
          <w:rFonts w:ascii="FSAlbert" w:hAnsi="FSAlbert"/>
          <w:sz w:val="22"/>
          <w:szCs w:val="22"/>
        </w:rPr>
      </w:pPr>
      <w:r w:rsidRPr="5918FFEB" w:rsidR="660F905A">
        <w:rPr>
          <w:rFonts w:ascii="FSAlbert" w:hAnsi="FSAlbert"/>
          <w:sz w:val="22"/>
          <w:szCs w:val="22"/>
        </w:rPr>
        <w:t xml:space="preserve">Group leaders should </w:t>
      </w:r>
      <w:r w:rsidRPr="5918FFEB" w:rsidR="660F905A">
        <w:rPr>
          <w:rFonts w:ascii="FSAlbert" w:hAnsi="FSAlbert"/>
          <w:sz w:val="22"/>
          <w:szCs w:val="22"/>
        </w:rPr>
        <w:t>take into account</w:t>
      </w:r>
      <w:r w:rsidRPr="5918FFEB" w:rsidR="660F905A">
        <w:rPr>
          <w:rFonts w:ascii="FSAlbert" w:hAnsi="FSAlbert"/>
          <w:sz w:val="22"/>
          <w:szCs w:val="22"/>
        </w:rPr>
        <w:t xml:space="preserve"> the age, access needs, </w:t>
      </w:r>
      <w:r w:rsidRPr="5918FFEB" w:rsidR="6441E4DE">
        <w:rPr>
          <w:rFonts w:ascii="FSAlbert" w:hAnsi="FSAlbert"/>
          <w:sz w:val="22"/>
          <w:szCs w:val="22"/>
        </w:rPr>
        <w:t>behavio</w:t>
      </w:r>
      <w:r w:rsidRPr="5918FFEB" w:rsidR="50AD0681">
        <w:rPr>
          <w:rFonts w:ascii="FSAlbert" w:hAnsi="FSAlbert"/>
          <w:sz w:val="22"/>
          <w:szCs w:val="22"/>
        </w:rPr>
        <w:t>u</w:t>
      </w:r>
      <w:r w:rsidRPr="5918FFEB" w:rsidR="6441E4DE">
        <w:rPr>
          <w:rFonts w:ascii="FSAlbert" w:hAnsi="FSAlbert"/>
          <w:sz w:val="22"/>
          <w:szCs w:val="22"/>
        </w:rPr>
        <w:t>ral</w:t>
      </w:r>
      <w:r w:rsidRPr="5918FFEB" w:rsidR="660F905A">
        <w:rPr>
          <w:rFonts w:ascii="FSAlbert" w:hAnsi="FSAlbert"/>
          <w:sz w:val="22"/>
          <w:szCs w:val="22"/>
        </w:rPr>
        <w:t xml:space="preserve"> </w:t>
      </w:r>
      <w:r w:rsidRPr="5918FFEB" w:rsidR="660F905A">
        <w:rPr>
          <w:rFonts w:ascii="FSAlbert" w:hAnsi="FSAlbert"/>
          <w:sz w:val="22"/>
          <w:szCs w:val="22"/>
        </w:rPr>
        <w:t>issues</w:t>
      </w:r>
      <w:r w:rsidRPr="5918FFEB" w:rsidR="660F905A">
        <w:rPr>
          <w:rFonts w:ascii="FSAlbert" w:hAnsi="FSAlbert"/>
          <w:sz w:val="22"/>
          <w:szCs w:val="22"/>
        </w:rPr>
        <w:t xml:space="preserve"> and ability of their group when compiling a risk assessment </w:t>
      </w:r>
      <w:r w:rsidRPr="5918FFEB" w:rsidR="4E0357D7">
        <w:rPr>
          <w:rFonts w:ascii="FSAlbert" w:hAnsi="FSAlbert"/>
          <w:sz w:val="22"/>
          <w:szCs w:val="22"/>
        </w:rPr>
        <w:t xml:space="preserve">and considering the staff: child ratio </w:t>
      </w:r>
      <w:r w:rsidRPr="5918FFEB" w:rsidR="4E0357D7">
        <w:rPr>
          <w:rFonts w:ascii="FSAlbert" w:hAnsi="FSAlbert"/>
          <w:sz w:val="22"/>
          <w:szCs w:val="22"/>
        </w:rPr>
        <w:t>required</w:t>
      </w:r>
      <w:r w:rsidRPr="5918FFEB" w:rsidR="4E0357D7">
        <w:rPr>
          <w:rFonts w:ascii="FSAlbert" w:hAnsi="FSAlbert"/>
          <w:sz w:val="22"/>
          <w:szCs w:val="22"/>
        </w:rPr>
        <w:t xml:space="preserve"> for a safe visit</w:t>
      </w:r>
      <w:bookmarkStart w:name="_Int_KP6vZNr7" w:id="1668902557"/>
      <w:r w:rsidRPr="5918FFEB" w:rsidR="6441E4DE">
        <w:rPr>
          <w:rFonts w:ascii="FSAlbert" w:hAnsi="FSAlbert"/>
          <w:sz w:val="22"/>
          <w:szCs w:val="22"/>
        </w:rPr>
        <w:t xml:space="preserve">. </w:t>
      </w:r>
      <w:bookmarkEnd w:id="1668902557"/>
      <w:r w:rsidRPr="5918FFEB" w:rsidR="6441E4DE">
        <w:rPr>
          <w:rFonts w:ascii="FSAlbert" w:hAnsi="FSAlbert"/>
          <w:sz w:val="22"/>
          <w:szCs w:val="22"/>
        </w:rPr>
        <w:t xml:space="preserve">Please see our website for </w:t>
      </w:r>
      <w:hyperlink r:id="R20858c78c3ff4b25">
        <w:r w:rsidRPr="5918FFEB" w:rsidR="6441E4DE">
          <w:rPr>
            <w:rStyle w:val="Hyperlink"/>
            <w:rFonts w:ascii="FSAlbert" w:hAnsi="FSAlbert"/>
            <w:sz w:val="22"/>
            <w:szCs w:val="22"/>
          </w:rPr>
          <w:t>our recommended staff: student ratios for different age groups.</w:t>
        </w:r>
      </w:hyperlink>
    </w:p>
    <w:p w:rsidR="22EB06AF" w:rsidP="22EB06AF" w:rsidRDefault="22EB06AF" w14:paraId="0DACE142" w14:textId="74519EAE">
      <w:pPr>
        <w:pStyle w:val="Normal"/>
        <w:ind w:left="0"/>
        <w:rPr>
          <w:rFonts w:ascii="FSAlbert" w:hAnsi="FSAlbert" w:eastAsia="FSAlbert" w:cs="FSAlbert"/>
          <w:b w:val="1"/>
          <w:bCs w:val="1"/>
          <w:sz w:val="24"/>
          <w:szCs w:val="24"/>
        </w:rPr>
      </w:pPr>
      <w:r w:rsidRPr="22EB06AF" w:rsidR="22EB06AF">
        <w:rPr>
          <w:rFonts w:ascii="FSAlbert" w:hAnsi="FSAlbert" w:eastAsia="FSAlbert" w:cs="FSAlbert"/>
          <w:b w:val="1"/>
          <w:bCs w:val="1"/>
          <w:sz w:val="24"/>
          <w:szCs w:val="24"/>
        </w:rPr>
        <w:t>What are the hazard types/areas listed in this document?</w:t>
      </w:r>
    </w:p>
    <w:p w:rsidR="22EB06AF" w:rsidP="3237C1E1" w:rsidRDefault="22EB06AF" w14:paraId="150EEE8B" w14:textId="5E36DFF5">
      <w:pPr>
        <w:pStyle w:val="Normal"/>
        <w:ind w:left="0"/>
        <w:rPr>
          <w:rFonts w:ascii="FSAlbert" w:hAnsi="FSAlbert" w:eastAsia="FSAlbert" w:cs="FSAlbert"/>
          <w:sz w:val="22"/>
          <w:szCs w:val="22"/>
        </w:rPr>
      </w:pPr>
      <w:r w:rsidRPr="3237C1E1" w:rsidR="22EB06AF">
        <w:rPr>
          <w:rFonts w:ascii="FSAlbert" w:hAnsi="FSAlbert" w:eastAsia="FSAlbert" w:cs="FSAlbert"/>
          <w:sz w:val="22"/>
          <w:szCs w:val="22"/>
        </w:rPr>
        <w:t xml:space="preserve">Click to jump to that section: </w:t>
      </w:r>
      <w:hyperlink w:anchor="_Hazard_Type/Area:_Traffic">
        <w:r w:rsidRPr="3237C1E1" w:rsidR="22EB06AF">
          <w:rPr>
            <w:rStyle w:val="Hyperlink"/>
            <w:rFonts w:ascii="FSAlbert" w:hAnsi="FSAlbert" w:eastAsia="FSAlbert" w:cs="FSAlbert"/>
            <w:sz w:val="22"/>
            <w:szCs w:val="22"/>
          </w:rPr>
          <w:t>Traffic</w:t>
        </w:r>
      </w:hyperlink>
      <w:r w:rsidRPr="3237C1E1" w:rsidR="22EB06AF">
        <w:rPr>
          <w:rFonts w:ascii="FSAlbert" w:hAnsi="FSAlbert" w:eastAsia="FSAlbert" w:cs="FSAlbert"/>
          <w:sz w:val="22"/>
          <w:szCs w:val="22"/>
        </w:rPr>
        <w:t xml:space="preserve">, </w:t>
      </w:r>
      <w:hyperlink w:anchor="_Hazard_Type/Area:_Museum">
        <w:r w:rsidRPr="3237C1E1" w:rsidR="22EB06AF">
          <w:rPr>
            <w:rStyle w:val="Hyperlink"/>
            <w:rFonts w:ascii="FSAlbert" w:hAnsi="FSAlbert" w:eastAsia="FSAlbert" w:cs="FSAlbert"/>
            <w:sz w:val="22"/>
            <w:szCs w:val="22"/>
          </w:rPr>
          <w:t>Entrances &amp; exits</w:t>
        </w:r>
      </w:hyperlink>
      <w:r w:rsidRPr="3237C1E1" w:rsidR="22EB06AF">
        <w:rPr>
          <w:rFonts w:ascii="FSAlbert" w:hAnsi="FSAlbert" w:eastAsia="FSAlbert" w:cs="FSAlbert"/>
          <w:sz w:val="22"/>
          <w:szCs w:val="22"/>
        </w:rPr>
        <w:t xml:space="preserve">, </w:t>
      </w:r>
      <w:hyperlink w:anchor="_Hazard_Type/Area:_Foyer">
        <w:r w:rsidRPr="3237C1E1" w:rsidR="22EB06AF">
          <w:rPr>
            <w:rStyle w:val="Hyperlink"/>
            <w:rFonts w:ascii="FSAlbert" w:hAnsi="FSAlbert" w:eastAsia="FSAlbert" w:cs="FSAlbert"/>
            <w:sz w:val="22"/>
            <w:szCs w:val="22"/>
          </w:rPr>
          <w:t>Foyer &amp; Shop</w:t>
        </w:r>
      </w:hyperlink>
      <w:r w:rsidRPr="3237C1E1" w:rsidR="22EB06AF">
        <w:rPr>
          <w:rFonts w:ascii="FSAlbert" w:hAnsi="FSAlbert" w:eastAsia="FSAlbert" w:cs="FSAlbert"/>
          <w:sz w:val="22"/>
          <w:szCs w:val="22"/>
        </w:rPr>
        <w:t xml:space="preserve">, </w:t>
      </w:r>
      <w:hyperlink w:anchor="_Hazard_Type/Area:_Lifts">
        <w:r w:rsidRPr="3237C1E1" w:rsidR="22EB06AF">
          <w:rPr>
            <w:rStyle w:val="Hyperlink"/>
            <w:rFonts w:ascii="FSAlbert" w:hAnsi="FSAlbert" w:eastAsia="FSAlbert" w:cs="FSAlbert"/>
            <w:sz w:val="22"/>
            <w:szCs w:val="22"/>
          </w:rPr>
          <w:t>Lifts,</w:t>
        </w:r>
      </w:hyperlink>
      <w:r w:rsidRPr="3237C1E1" w:rsidR="22EB06AF">
        <w:rPr>
          <w:rFonts w:ascii="FSAlbert" w:hAnsi="FSAlbert" w:eastAsia="FSAlbert" w:cs="FSAlbert"/>
          <w:sz w:val="22"/>
          <w:szCs w:val="22"/>
        </w:rPr>
        <w:t xml:space="preserve"> </w:t>
      </w:r>
      <w:hyperlink w:anchor="_Hazard_Type/Area:_All">
        <w:r w:rsidRPr="3237C1E1" w:rsidR="22EB06AF">
          <w:rPr>
            <w:rStyle w:val="Hyperlink"/>
            <w:rFonts w:ascii="FSAlbert" w:hAnsi="FSAlbert" w:eastAsia="FSAlbert" w:cs="FSAlbert"/>
            <w:sz w:val="22"/>
            <w:szCs w:val="22"/>
          </w:rPr>
          <w:t>Stairways &amp; steps</w:t>
        </w:r>
      </w:hyperlink>
      <w:r w:rsidRPr="3237C1E1" w:rsidR="22EB06AF">
        <w:rPr>
          <w:rFonts w:ascii="FSAlbert" w:hAnsi="FSAlbert" w:eastAsia="FSAlbert" w:cs="FSAlbert"/>
          <w:sz w:val="22"/>
          <w:szCs w:val="22"/>
        </w:rPr>
        <w:t xml:space="preserve">, </w:t>
      </w:r>
      <w:hyperlink w:anchor="_Hazard_Type/Area:_Doorways">
        <w:r w:rsidRPr="3237C1E1" w:rsidR="22EB06AF">
          <w:rPr>
            <w:rStyle w:val="Hyperlink"/>
            <w:rFonts w:ascii="FSAlbert" w:hAnsi="FSAlbert" w:eastAsia="FSAlbert" w:cs="FSAlbert"/>
            <w:sz w:val="22"/>
            <w:szCs w:val="22"/>
          </w:rPr>
          <w:t>Doorways</w:t>
        </w:r>
      </w:hyperlink>
      <w:r w:rsidRPr="3237C1E1" w:rsidR="22EB06AF">
        <w:rPr>
          <w:rFonts w:ascii="FSAlbert" w:hAnsi="FSAlbert" w:eastAsia="FSAlbert" w:cs="FSAlbert"/>
          <w:sz w:val="22"/>
          <w:szCs w:val="22"/>
        </w:rPr>
        <w:t xml:space="preserve">, </w:t>
      </w:r>
      <w:hyperlink w:anchor="_Hazard_Type/Area:_Toilets">
        <w:r w:rsidRPr="3237C1E1" w:rsidR="22EB06AF">
          <w:rPr>
            <w:rStyle w:val="Hyperlink"/>
            <w:rFonts w:ascii="FSAlbert" w:hAnsi="FSAlbert" w:eastAsia="FSAlbert" w:cs="FSAlbert"/>
            <w:sz w:val="22"/>
            <w:szCs w:val="22"/>
          </w:rPr>
          <w:t>Toilets</w:t>
        </w:r>
      </w:hyperlink>
      <w:r w:rsidRPr="3237C1E1" w:rsidR="22EB06AF">
        <w:rPr>
          <w:rFonts w:ascii="FSAlbert" w:hAnsi="FSAlbert" w:eastAsia="FSAlbert" w:cs="FSAlbert"/>
          <w:sz w:val="22"/>
          <w:szCs w:val="22"/>
        </w:rPr>
        <w:t xml:space="preserve">, </w:t>
      </w:r>
      <w:hyperlink w:anchor="_Hazard_Type/Area:_Museum_1">
        <w:r w:rsidRPr="3237C1E1" w:rsidR="22EB06AF">
          <w:rPr>
            <w:rStyle w:val="Hyperlink"/>
            <w:rFonts w:ascii="FSAlbert" w:hAnsi="FSAlbert" w:eastAsia="FSAlbert" w:cs="FSAlbert"/>
            <w:sz w:val="22"/>
            <w:szCs w:val="22"/>
          </w:rPr>
          <w:t>Galleries</w:t>
        </w:r>
      </w:hyperlink>
      <w:r w:rsidRPr="3237C1E1" w:rsidR="22EB06AF">
        <w:rPr>
          <w:rFonts w:ascii="FSAlbert" w:hAnsi="FSAlbert" w:eastAsia="FSAlbert" w:cs="FSAlbert"/>
          <w:sz w:val="22"/>
          <w:szCs w:val="22"/>
        </w:rPr>
        <w:t xml:space="preserve">, </w:t>
      </w:r>
      <w:hyperlink w:anchor="_Hazard_Type/Area:_Mouse">
        <w:r w:rsidRPr="3237C1E1" w:rsidR="22EB06AF">
          <w:rPr>
            <w:rStyle w:val="Hyperlink"/>
            <w:rFonts w:ascii="FSAlbert" w:hAnsi="FSAlbert" w:eastAsia="FSAlbert" w:cs="FSAlbert"/>
            <w:sz w:val="22"/>
            <w:szCs w:val="22"/>
          </w:rPr>
          <w:t>Mouse House</w:t>
        </w:r>
      </w:hyperlink>
      <w:r w:rsidRPr="3237C1E1" w:rsidR="22EB06AF">
        <w:rPr>
          <w:rFonts w:ascii="FSAlbert" w:hAnsi="FSAlbert" w:eastAsia="FSAlbert" w:cs="FSAlbert"/>
          <w:sz w:val="22"/>
          <w:szCs w:val="22"/>
        </w:rPr>
        <w:t xml:space="preserve">, </w:t>
      </w:r>
      <w:hyperlink w:anchor="_Hazard_Type/Area:_Planetarium">
        <w:r w:rsidRPr="3237C1E1" w:rsidR="22EB06AF">
          <w:rPr>
            <w:rStyle w:val="Hyperlink"/>
            <w:rFonts w:ascii="FSAlbert" w:hAnsi="FSAlbert" w:eastAsia="FSAlbert" w:cs="FSAlbert"/>
            <w:sz w:val="22"/>
            <w:szCs w:val="22"/>
          </w:rPr>
          <w:t>Planetarium</w:t>
        </w:r>
      </w:hyperlink>
      <w:r w:rsidRPr="3237C1E1" w:rsidR="22EB06AF">
        <w:rPr>
          <w:rFonts w:ascii="FSAlbert" w:hAnsi="FSAlbert" w:eastAsia="FSAlbert" w:cs="FSAlbert"/>
          <w:sz w:val="22"/>
          <w:szCs w:val="22"/>
        </w:rPr>
        <w:t xml:space="preserve">, </w:t>
      </w:r>
      <w:hyperlink w:anchor="_Hazard_Type/Area:_Café ">
        <w:r w:rsidRPr="3237C1E1" w:rsidR="22EB06AF">
          <w:rPr>
            <w:rStyle w:val="Hyperlink"/>
            <w:rFonts w:ascii="FSAlbert" w:hAnsi="FSAlbert" w:eastAsia="FSAlbert" w:cs="FSAlbert"/>
            <w:sz w:val="22"/>
            <w:szCs w:val="22"/>
          </w:rPr>
          <w:t>Café,</w:t>
        </w:r>
      </w:hyperlink>
      <w:r w:rsidRPr="3237C1E1" w:rsidR="22EB06AF">
        <w:rPr>
          <w:rFonts w:ascii="FSAlbert" w:hAnsi="FSAlbert" w:eastAsia="FSAlbert" w:cs="FSAlbert"/>
          <w:sz w:val="22"/>
          <w:szCs w:val="22"/>
        </w:rPr>
        <w:t xml:space="preserve"> </w:t>
      </w:r>
      <w:hyperlink w:anchor="_Hazard_Type/Area:_Clore">
        <w:r w:rsidRPr="3237C1E1" w:rsidR="22EB06AF">
          <w:rPr>
            <w:rStyle w:val="Hyperlink"/>
            <w:rFonts w:ascii="FSAlbert" w:hAnsi="FSAlbert" w:eastAsia="FSAlbert" w:cs="FSAlbert"/>
            <w:sz w:val="22"/>
            <w:szCs w:val="22"/>
          </w:rPr>
          <w:t>Clore Learning Suite</w:t>
        </w:r>
      </w:hyperlink>
      <w:r w:rsidRPr="3237C1E1" w:rsidR="22EB06AF">
        <w:rPr>
          <w:rFonts w:ascii="FSAlbert" w:hAnsi="FSAlbert" w:eastAsia="FSAlbert" w:cs="FSAlbert"/>
          <w:sz w:val="22"/>
          <w:szCs w:val="22"/>
        </w:rPr>
        <w:t xml:space="preserve">, </w:t>
      </w:r>
      <w:hyperlink w:anchor="_Hazard_Type/Area:_Study">
        <w:r w:rsidRPr="3237C1E1" w:rsidR="22EB06AF">
          <w:rPr>
            <w:rStyle w:val="Hyperlink"/>
            <w:rFonts w:ascii="FSAlbert" w:hAnsi="FSAlbert" w:eastAsia="FSAlbert" w:cs="FSAlbert"/>
            <w:sz w:val="22"/>
            <w:szCs w:val="22"/>
          </w:rPr>
          <w:t>Study Garden &amp; Grounds</w:t>
        </w:r>
      </w:hyperlink>
      <w:r w:rsidRPr="3237C1E1" w:rsidR="22EB06AF">
        <w:rPr>
          <w:rFonts w:ascii="FSAlbert" w:hAnsi="FSAlbert" w:eastAsia="FSAlbert" w:cs="FSAlbert"/>
          <w:sz w:val="22"/>
          <w:szCs w:val="22"/>
        </w:rPr>
        <w:t xml:space="preserve">, </w:t>
      </w:r>
      <w:hyperlink w:anchor="_Hazard_Type/Area:_Workshops">
        <w:r w:rsidRPr="3237C1E1" w:rsidR="22EB06AF">
          <w:rPr>
            <w:rStyle w:val="Hyperlink"/>
            <w:rFonts w:ascii="FSAlbert" w:hAnsi="FSAlbert" w:eastAsia="FSAlbert" w:cs="FSAlbert"/>
            <w:sz w:val="22"/>
            <w:szCs w:val="22"/>
          </w:rPr>
          <w:t>Workshops &amp; Object Handling</w:t>
        </w:r>
      </w:hyperlink>
      <w:r w:rsidRPr="3237C1E1" w:rsidR="22EB06AF">
        <w:rPr>
          <w:rFonts w:ascii="FSAlbert" w:hAnsi="FSAlbert" w:eastAsia="FSAlbert" w:cs="FSAlbert"/>
          <w:sz w:val="22"/>
          <w:szCs w:val="22"/>
        </w:rPr>
        <w:t xml:space="preserve">, </w:t>
      </w:r>
      <w:hyperlink w:anchor="_Hazard_Type/Area:_Safeguarding">
        <w:r w:rsidRPr="3237C1E1" w:rsidR="22EB06AF">
          <w:rPr>
            <w:rStyle w:val="Hyperlink"/>
            <w:rFonts w:ascii="FSAlbert" w:hAnsi="FSAlbert" w:eastAsia="FSAlbert" w:cs="FSAlbert"/>
            <w:sz w:val="22"/>
            <w:szCs w:val="22"/>
          </w:rPr>
          <w:t>Safeguarding</w:t>
        </w:r>
      </w:hyperlink>
      <w:r w:rsidRPr="3237C1E1" w:rsidR="22EB06AF">
        <w:rPr>
          <w:rFonts w:ascii="FSAlbert" w:hAnsi="FSAlbert" w:eastAsia="FSAlbert" w:cs="FSAlbert"/>
          <w:sz w:val="22"/>
          <w:szCs w:val="22"/>
        </w:rPr>
        <w:t xml:space="preserve">, </w:t>
      </w:r>
      <w:hyperlink w:anchor="_Hazard_Type/Area:_Covid-19">
        <w:r w:rsidRPr="3237C1E1" w:rsidR="22EB06AF">
          <w:rPr>
            <w:rStyle w:val="Hyperlink"/>
            <w:rFonts w:ascii="FSAlbert" w:hAnsi="FSAlbert" w:eastAsia="FSAlbert" w:cs="FSAlbert"/>
            <w:sz w:val="22"/>
            <w:szCs w:val="22"/>
          </w:rPr>
          <w:t>COVID-19</w:t>
        </w:r>
      </w:hyperlink>
      <w:r w:rsidRPr="3237C1E1" w:rsidR="22EB06AF">
        <w:rPr>
          <w:rFonts w:ascii="FSAlbert" w:hAnsi="FSAlbert" w:eastAsia="FSAlbert" w:cs="FSAlbert"/>
          <w:sz w:val="22"/>
          <w:szCs w:val="22"/>
        </w:rPr>
        <w:t xml:space="preserve">, </w:t>
      </w:r>
      <w:hyperlink w:anchor="_Hazard_Type/Area:_Extreme">
        <w:r w:rsidRPr="3237C1E1" w:rsidR="22EB06AF">
          <w:rPr>
            <w:rStyle w:val="Hyperlink"/>
            <w:rFonts w:ascii="FSAlbert" w:hAnsi="FSAlbert" w:eastAsia="FSAlbert" w:cs="FSAlbert"/>
            <w:sz w:val="22"/>
            <w:szCs w:val="22"/>
          </w:rPr>
          <w:t>Extreme weather</w:t>
        </w:r>
      </w:hyperlink>
      <w:r w:rsidRPr="3237C1E1" w:rsidR="22EB06AF">
        <w:rPr>
          <w:rFonts w:ascii="FSAlbert" w:hAnsi="FSAlbert" w:eastAsia="FSAlbert" w:cs="FSAlbert"/>
          <w:sz w:val="22"/>
          <w:szCs w:val="22"/>
        </w:rPr>
        <w:t>.</w:t>
      </w:r>
    </w:p>
    <w:tbl>
      <w:tblPr>
        <w:tblStyle w:val="TableGrid"/>
        <w:tblW w:w="1437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730"/>
        <w:gridCol w:w="1320"/>
        <w:gridCol w:w="1300"/>
        <w:gridCol w:w="3980"/>
        <w:gridCol w:w="5040"/>
      </w:tblGrid>
      <w:tr w:rsidRPr="00256AAE" w:rsidR="00C53429" w:rsidTr="42E7F9B8" w14:paraId="34AF6CBA" w14:textId="77777777">
        <w:tc>
          <w:tcPr>
            <w:tcW w:w="14370" w:type="dxa"/>
            <w:gridSpan w:val="5"/>
            <w:tcBorders>
              <w:top w:val="single" w:color="auto" w:sz="12" w:space="0"/>
              <w:bottom w:val="single" w:color="auto" w:sz="4" w:space="0"/>
            </w:tcBorders>
            <w:shd w:val="clear" w:color="auto" w:fill="E17000"/>
            <w:tcMar/>
            <w:vAlign w:val="bottom"/>
          </w:tcPr>
          <w:p w:rsidRPr="00256AAE" w:rsidR="00C53429" w:rsidP="05F3EBA8" w:rsidRDefault="00C53429" w14:paraId="032EC7B0" w14:textId="4DE199DE">
            <w:pPr>
              <w:pStyle w:val="Heading1"/>
              <w:outlineLvl w:val="0"/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</w:pPr>
            <w:bookmarkStart w:name="_Hazard_Type/Area:_Traffic" w:id="1252494536"/>
            <w:r w:rsidRPr="22EB06AF" w:rsidR="660F905A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>Hazard Type</w:t>
            </w:r>
            <w:r w:rsidRPr="22EB06AF" w:rsidR="6008334D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>/Area</w:t>
            </w:r>
            <w:r w:rsidRPr="22EB06AF" w:rsidR="660F905A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 xml:space="preserve">: </w:t>
            </w:r>
            <w:r w:rsidRPr="22EB06AF" w:rsidR="6441E4DE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>Traffic</w:t>
            </w:r>
            <w:bookmarkEnd w:id="1252494536"/>
          </w:p>
        </w:tc>
      </w:tr>
      <w:tr w:rsidRPr="00256AAE" w:rsidR="00C53429" w:rsidTr="42E7F9B8" w14:paraId="76A5D829" w14:textId="77777777">
        <w:trPr>
          <w:trHeight w:val="1065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C53429" w:rsidP="05F3EBA8" w:rsidRDefault="00C53429" w14:paraId="48EAE17B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660F905A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C53429" w:rsidP="05F3EBA8" w:rsidRDefault="00C53429" w14:paraId="75D90838" w14:textId="29F9B8EB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5918FFEB" w:rsidR="660F905A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C53429" w:rsidP="05F3EBA8" w:rsidRDefault="00C53429" w14:paraId="221D32B3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660F905A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C53429" w:rsidP="05F3EBA8" w:rsidRDefault="00C53429" w14:paraId="552EB54C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660F905A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E17000"/>
            <w:tcMar/>
            <w:vAlign w:val="center"/>
          </w:tcPr>
          <w:p w:rsidRPr="00256AAE" w:rsidR="00C53429" w:rsidP="05F3EBA8" w:rsidRDefault="00C53429" w14:paraId="7BEE0E41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660F905A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Recommended Mitigating Measures by Group</w:t>
            </w:r>
          </w:p>
        </w:tc>
      </w:tr>
      <w:tr w:rsidRPr="00256AAE" w:rsidR="00FA2918" w:rsidTr="42E7F9B8" w14:paraId="740EB646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FA2918" w14:paraId="03D3725D" w14:textId="4CC3DD97">
            <w:pPr>
              <w:rPr>
                <w:rFonts w:ascii="FSAlbert" w:hAnsi="FSAlbert"/>
                <w:sz w:val="22"/>
                <w:szCs w:val="22"/>
              </w:rPr>
            </w:pPr>
            <w:r w:rsidRPr="05F3EBA8" w:rsidR="6441E4DE">
              <w:rPr>
                <w:rFonts w:ascii="FSAlbert" w:hAnsi="FSAlbert"/>
                <w:sz w:val="22"/>
                <w:szCs w:val="22"/>
              </w:rPr>
              <w:t xml:space="preserve">Hit/knocked over by cars, buses and other vehicles while </w:t>
            </w:r>
            <w:r w:rsidRPr="05F3EBA8" w:rsidR="4E8323AC">
              <w:rPr>
                <w:rFonts w:ascii="FSAlbert" w:hAnsi="FSAlbert"/>
                <w:sz w:val="22"/>
                <w:szCs w:val="22"/>
              </w:rPr>
              <w:t xml:space="preserve">using pavements and </w:t>
            </w:r>
            <w:r w:rsidRPr="05F3EBA8" w:rsidR="6441E4DE">
              <w:rPr>
                <w:rFonts w:ascii="FSAlbert" w:hAnsi="FSAlbert"/>
                <w:sz w:val="22"/>
                <w:szCs w:val="22"/>
              </w:rPr>
              <w:t>crossing the road to get to and from the museum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FA2918" w14:paraId="61D71E0B" w14:textId="51C6C2A5">
            <w:pPr>
              <w:rPr>
                <w:rFonts w:ascii="FSAlbert" w:hAnsi="FSAlbert"/>
                <w:sz w:val="22"/>
                <w:szCs w:val="22"/>
              </w:rPr>
            </w:pPr>
            <w:r w:rsidRPr="05F3EBA8" w:rsidR="6441E4DE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FA2918" w14:paraId="14A8780C" w14:textId="152D2250">
            <w:pPr>
              <w:rPr>
                <w:rFonts w:ascii="FSAlbert" w:hAnsi="FSAlbert"/>
                <w:sz w:val="22"/>
                <w:szCs w:val="22"/>
              </w:rPr>
            </w:pPr>
            <w:r w:rsidRPr="05F3EBA8" w:rsidR="6441E4DE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FA2918" w14:paraId="65D88A0D" w14:textId="74FBC012">
            <w:pPr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FA2918" w:rsidP="05F3EBA8" w:rsidRDefault="00FA2918" w14:paraId="0C85F3A7" w14:textId="3EEBA817">
            <w:pPr>
              <w:rPr>
                <w:rFonts w:ascii="FSAlbert" w:hAnsi="FSAlbert"/>
                <w:sz w:val="22"/>
                <w:szCs w:val="22"/>
              </w:rPr>
            </w:pPr>
            <w:r w:rsidRPr="05F3EBA8" w:rsidR="6441E4DE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6441E4DE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6441E4DE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6441E4DE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6441E4DE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  <w:p w:rsidRPr="00256AAE" w:rsidR="00FE16A9" w:rsidP="05F3EBA8" w:rsidRDefault="00FE16A9" w14:paraId="071BC364" w14:textId="62390F4F">
            <w:pPr>
              <w:rPr>
                <w:rFonts w:ascii="FSAlbert" w:hAnsi="FSAlbert"/>
                <w:sz w:val="22"/>
                <w:szCs w:val="22"/>
              </w:rPr>
            </w:pPr>
            <w:proofErr w:type="gramStart"/>
            <w:r w:rsidRPr="05F3EBA8" w:rsidR="4E8323AC">
              <w:rPr>
                <w:rFonts w:ascii="FSAlbert" w:hAnsi="FSAlbert"/>
                <w:sz w:val="22"/>
                <w:szCs w:val="22"/>
              </w:rPr>
              <w:t>Stay on the pavement at all times</w:t>
            </w:r>
            <w:proofErr w:type="gramEnd"/>
            <w:r w:rsidRPr="05F3EBA8" w:rsidR="4E8323AC">
              <w:rPr>
                <w:rFonts w:ascii="FSAlbert" w:hAnsi="FSAlbert"/>
                <w:sz w:val="22"/>
                <w:szCs w:val="22"/>
              </w:rPr>
              <w:t xml:space="preserve"> when not crossing the road</w:t>
            </w:r>
          </w:p>
          <w:p w:rsidRPr="00256AAE" w:rsidR="00FA2918" w:rsidP="05F3EBA8" w:rsidRDefault="00FA2918" w14:paraId="3072BF92" w14:textId="50E12070">
            <w:pPr>
              <w:rPr>
                <w:rFonts w:ascii="FSAlbert" w:hAnsi="FSAlbert"/>
                <w:sz w:val="22"/>
                <w:szCs w:val="22"/>
              </w:rPr>
            </w:pPr>
            <w:r w:rsidRPr="05F3EBA8" w:rsidR="6441E4DE">
              <w:rPr>
                <w:rFonts w:ascii="FSAlbert" w:hAnsi="FSAlbert"/>
                <w:sz w:val="22"/>
                <w:szCs w:val="22"/>
              </w:rPr>
              <w:t>Use Pelican Crossings on Claremont Road</w:t>
            </w:r>
          </w:p>
          <w:p w:rsidRPr="00256AAE" w:rsidR="00FA2918" w:rsidP="05F3EBA8" w:rsidRDefault="00FA2918" w14:paraId="47E33FAD" w14:textId="541BECFC">
            <w:pPr>
              <w:rPr>
                <w:rFonts w:ascii="FSAlbert" w:hAnsi="FSAlbert"/>
                <w:sz w:val="22"/>
                <w:szCs w:val="22"/>
              </w:rPr>
            </w:pPr>
            <w:r w:rsidRPr="05F3EBA8" w:rsidR="6441E4DE">
              <w:rPr>
                <w:rFonts w:ascii="FSAlbert" w:hAnsi="FSAlbert"/>
                <w:sz w:val="22"/>
                <w:szCs w:val="22"/>
              </w:rPr>
              <w:t>Be aware of bicycles and scooters as well as larger vehicles</w:t>
            </w:r>
          </w:p>
        </w:tc>
      </w:tr>
      <w:tr w:rsidRPr="00256AAE" w:rsidR="00256AAE" w:rsidTr="42E7F9B8" w14:paraId="5218071A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FA2918" w14:paraId="68703D39" w14:textId="6D74FCDB">
            <w:pPr>
              <w:rPr>
                <w:rFonts w:ascii="FSAlbert" w:hAnsi="FSAlbert"/>
                <w:sz w:val="22"/>
                <w:szCs w:val="22"/>
              </w:rPr>
            </w:pPr>
            <w:r w:rsidRPr="05F3EBA8" w:rsidR="6441E4DE">
              <w:rPr>
                <w:rFonts w:ascii="FSAlbert" w:hAnsi="FSAlbert"/>
                <w:sz w:val="22"/>
                <w:szCs w:val="22"/>
              </w:rPr>
              <w:t xml:space="preserve">Hit/knocked over by cars, </w:t>
            </w:r>
            <w:r w:rsidRPr="05F3EBA8" w:rsidR="6441E4DE">
              <w:rPr>
                <w:rFonts w:ascii="FSAlbert" w:hAnsi="FSAlbert"/>
                <w:sz w:val="22"/>
                <w:szCs w:val="22"/>
              </w:rPr>
              <w:t>buses</w:t>
            </w:r>
            <w:r w:rsidRPr="05F3EBA8" w:rsidR="6441E4DE">
              <w:rPr>
                <w:rFonts w:ascii="FSAlbert" w:hAnsi="FSAlbert"/>
                <w:sz w:val="22"/>
                <w:szCs w:val="22"/>
              </w:rPr>
              <w:t xml:space="preserve"> and other vehicles on the museum driveway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FA2918" w14:paraId="34E9B017" w14:textId="3C1561E2">
            <w:pPr>
              <w:rPr>
                <w:rFonts w:ascii="FSAlbert" w:hAnsi="FSAlbert"/>
                <w:sz w:val="22"/>
                <w:szCs w:val="22"/>
              </w:rPr>
            </w:pPr>
            <w:r w:rsidRPr="05F3EBA8" w:rsidR="6441E4DE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FA2918" w14:paraId="041529EA" w14:textId="1B58EC8D">
            <w:pPr>
              <w:rPr>
                <w:rFonts w:ascii="FSAlbert" w:hAnsi="FSAlbert"/>
                <w:sz w:val="22"/>
                <w:szCs w:val="22"/>
              </w:rPr>
            </w:pPr>
            <w:r w:rsidRPr="05F3EBA8" w:rsidR="6441E4DE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FA2918" w14:paraId="3D77A1B5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6441E4DE">
              <w:rPr>
                <w:rFonts w:ascii="FSAlbert" w:hAnsi="FSAlbert"/>
                <w:sz w:val="22"/>
                <w:szCs w:val="22"/>
              </w:rPr>
              <w:t>Bollards at main entrance and at the bottom of the museum steps</w:t>
            </w:r>
          </w:p>
          <w:p w:rsidRPr="00256AAE" w:rsidR="00FA2918" w:rsidP="05F3EBA8" w:rsidRDefault="00FA2918" w14:paraId="3AF5BB64" w14:textId="1B86359A">
            <w:pPr>
              <w:rPr>
                <w:rFonts w:ascii="FSAlbert" w:hAnsi="FSAlbert"/>
                <w:sz w:val="22"/>
                <w:szCs w:val="22"/>
              </w:rPr>
            </w:pPr>
            <w:r w:rsidRPr="05F3EBA8" w:rsidR="6441E4DE">
              <w:rPr>
                <w:rFonts w:ascii="FSAlbert" w:hAnsi="FSAlbert"/>
                <w:sz w:val="22"/>
                <w:szCs w:val="22"/>
              </w:rPr>
              <w:t>Speed limit in place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FA2918" w:rsidP="05F3EBA8" w:rsidRDefault="00FA2918" w14:paraId="06C30521" w14:textId="6E2765BD">
            <w:pPr>
              <w:rPr>
                <w:rFonts w:ascii="FSAlbert" w:hAnsi="FSAlbert"/>
                <w:sz w:val="22"/>
                <w:szCs w:val="22"/>
              </w:rPr>
            </w:pPr>
            <w:r w:rsidRPr="05F3EBA8" w:rsidR="6441E4DE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6441E4DE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6441E4DE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6441E4DE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6441E4DE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  <w:p w:rsidRPr="00256AAE" w:rsidR="00FE16A9" w:rsidP="05F3EBA8" w:rsidRDefault="00FE16A9" w14:paraId="0022CCD0" w14:textId="225B19A3">
            <w:pPr>
              <w:rPr>
                <w:rFonts w:ascii="FSAlbert" w:hAnsi="FSAlbert"/>
                <w:sz w:val="22"/>
                <w:szCs w:val="22"/>
              </w:rPr>
            </w:pPr>
            <w:proofErr w:type="gramStart"/>
            <w:r w:rsidRPr="05F3EBA8" w:rsidR="6441E4DE">
              <w:rPr>
                <w:rFonts w:ascii="FSAlbert" w:hAnsi="FSAlbert"/>
                <w:sz w:val="22"/>
                <w:szCs w:val="22"/>
              </w:rPr>
              <w:t>Particular care</w:t>
            </w:r>
            <w:proofErr w:type="gramEnd"/>
            <w:r w:rsidRPr="05F3EBA8" w:rsidR="6441E4DE">
              <w:rPr>
                <w:rFonts w:ascii="FSAlbert" w:hAnsi="FSAlbert"/>
                <w:sz w:val="22"/>
                <w:szCs w:val="22"/>
              </w:rPr>
              <w:t xml:space="preserve"> to be taken when crossing between the museum </w:t>
            </w:r>
            <w:r w:rsidRPr="05F3EBA8" w:rsidR="4E8323AC">
              <w:rPr>
                <w:rFonts w:ascii="FSAlbert" w:hAnsi="FSAlbert"/>
                <w:sz w:val="22"/>
                <w:szCs w:val="22"/>
              </w:rPr>
              <w:t xml:space="preserve">steps </w:t>
            </w:r>
            <w:r w:rsidRPr="05F3EBA8" w:rsidR="6441E4DE">
              <w:rPr>
                <w:rFonts w:ascii="FSAlbert" w:hAnsi="FSAlbert"/>
                <w:sz w:val="22"/>
                <w:szCs w:val="22"/>
              </w:rPr>
              <w:t>and the front lawn</w:t>
            </w:r>
            <w:r w:rsidRPr="05F3EBA8" w:rsidR="4E8323AC">
              <w:rPr>
                <w:rFonts w:ascii="FSAlbert" w:hAnsi="FSAlbert"/>
                <w:sz w:val="22"/>
                <w:szCs w:val="22"/>
              </w:rPr>
              <w:t xml:space="preserve"> – this is a vehicle access to the museum</w:t>
            </w:r>
          </w:p>
        </w:tc>
      </w:tr>
      <w:tr w:rsidRPr="00256AAE" w:rsidR="00FA2918" w:rsidTr="42E7F9B8" w14:paraId="4E13993D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FE16A9" w14:paraId="5C515769" w14:textId="185B4950">
            <w:pPr>
              <w:rPr>
                <w:rFonts w:ascii="FSAlbert" w:hAnsi="FSAlbert"/>
                <w:sz w:val="22"/>
                <w:szCs w:val="22"/>
              </w:rPr>
            </w:pPr>
            <w:r w:rsidRPr="05F3EBA8" w:rsidR="4E8323AC">
              <w:rPr>
                <w:rFonts w:ascii="FSAlbert" w:hAnsi="FSAlbert"/>
                <w:sz w:val="22"/>
                <w:szCs w:val="22"/>
              </w:rPr>
              <w:t>Hit/knocked over by cars, buses and other vehicles while using the bus drop-off layby and path to the Schools Entrance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FE16A9" w14:paraId="379347B0" w14:textId="48969B14">
            <w:pPr>
              <w:rPr>
                <w:rFonts w:ascii="FSAlbert" w:hAnsi="FSAlbert"/>
                <w:sz w:val="22"/>
                <w:szCs w:val="22"/>
              </w:rPr>
            </w:pPr>
            <w:r w:rsidRPr="05F3EBA8" w:rsidR="4E8323AC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FE16A9" w14:paraId="2831FE09" w14:textId="5325E86D">
            <w:pPr>
              <w:rPr>
                <w:rFonts w:ascii="FSAlbert" w:hAnsi="FSAlbert"/>
                <w:sz w:val="22"/>
                <w:szCs w:val="22"/>
              </w:rPr>
            </w:pPr>
            <w:r w:rsidRPr="05F3EBA8" w:rsidR="4E8323AC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FE16A9" w14:paraId="20EB639B" w14:textId="1C24C9A7">
            <w:pPr>
              <w:rPr>
                <w:rFonts w:ascii="FSAlbert" w:hAnsi="FSAlbert"/>
                <w:sz w:val="22"/>
                <w:szCs w:val="22"/>
              </w:rPr>
            </w:pPr>
            <w:r w:rsidRPr="05F3EBA8" w:rsidR="4E8323AC">
              <w:rPr>
                <w:rFonts w:ascii="FSAlbert" w:hAnsi="FSAlbert"/>
                <w:sz w:val="22"/>
                <w:szCs w:val="22"/>
              </w:rPr>
              <w:t>Path and steps lead directly from the bus drop-off layby to the Schools Entrance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FA2918" w:rsidP="05F3EBA8" w:rsidRDefault="00FE16A9" w14:paraId="61E89322" w14:textId="1655838E">
            <w:pPr>
              <w:rPr>
                <w:rFonts w:ascii="FSAlbert" w:hAnsi="FSAlbert"/>
                <w:sz w:val="22"/>
                <w:szCs w:val="22"/>
              </w:rPr>
            </w:pPr>
            <w:r w:rsidRPr="05F3EBA8" w:rsidR="4E8323AC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4E8323AC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4E8323AC">
              <w:rPr>
                <w:rFonts w:ascii="FSAlbert" w:hAnsi="FSAlbert"/>
                <w:sz w:val="22"/>
                <w:szCs w:val="22"/>
              </w:rPr>
              <w:t xml:space="preserve"> be supervised at all times by school staff</w:t>
            </w:r>
          </w:p>
          <w:p w:rsidRPr="00256AAE" w:rsidR="00FE16A9" w:rsidP="05F3EBA8" w:rsidRDefault="00FE16A9" w14:paraId="0158FDF7" w14:textId="327343DD">
            <w:pPr>
              <w:rPr>
                <w:rFonts w:ascii="FSAlbert" w:hAnsi="FSAlbert"/>
                <w:sz w:val="22"/>
                <w:szCs w:val="22"/>
              </w:rPr>
            </w:pPr>
            <w:r w:rsidRPr="05F3EBA8" w:rsidR="4E8323AC">
              <w:rPr>
                <w:rFonts w:ascii="FSAlbert" w:hAnsi="FSAlbert"/>
                <w:sz w:val="22"/>
                <w:szCs w:val="22"/>
              </w:rPr>
              <w:t>Be aware around other buses which may be dropping groups off</w:t>
            </w:r>
          </w:p>
        </w:tc>
      </w:tr>
      <w:tr w:rsidRPr="00256AAE" w:rsidR="00FA2918" w:rsidTr="42E7F9B8" w14:paraId="55767B2F" w14:textId="77777777">
        <w:trPr>
          <w:trHeight w:val="510"/>
        </w:trPr>
        <w:tc>
          <w:tcPr>
            <w:tcW w:w="14370" w:type="dxa"/>
            <w:gridSpan w:val="5"/>
            <w:tcBorders>
              <w:top w:val="single" w:color="auto" w:sz="12" w:space="0"/>
              <w:bottom w:val="single" w:color="auto" w:sz="4" w:space="0"/>
            </w:tcBorders>
            <w:shd w:val="clear" w:color="auto" w:fill="E17000"/>
            <w:tcMar/>
            <w:vAlign w:val="bottom"/>
          </w:tcPr>
          <w:p w:rsidRPr="00256AAE" w:rsidR="00FA2918" w:rsidP="05F3EBA8" w:rsidRDefault="00FA2918" w14:paraId="5B2FD7CB" w14:textId="6657675F">
            <w:pPr>
              <w:pStyle w:val="Heading1"/>
              <w:outlineLvl w:val="0"/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</w:pPr>
            <w:bookmarkStart w:name="_Hazard_Type/Area:_Museum" w:id="1382632485"/>
            <w:r w:rsidRPr="22EB06AF" w:rsidR="6441E4DE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>Hazard Type</w:t>
            </w:r>
            <w:r w:rsidRPr="22EB06AF" w:rsidR="6008334D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>/Area</w:t>
            </w:r>
            <w:r w:rsidRPr="22EB06AF" w:rsidR="6441E4DE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 xml:space="preserve">: </w:t>
            </w:r>
            <w:r w:rsidRPr="22EB06AF" w:rsidR="4E8323AC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>Museum Entrances and Accesses</w:t>
            </w:r>
            <w:bookmarkEnd w:id="1382632485"/>
          </w:p>
        </w:tc>
      </w:tr>
      <w:tr w:rsidRPr="00256AAE" w:rsidR="00FA2918" w:rsidTr="42E7F9B8" w14:paraId="1690CDBB" w14:textId="77777777">
        <w:trPr>
          <w:trHeight w:val="519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FA2918" w:rsidP="05F3EBA8" w:rsidRDefault="00FA2918" w14:paraId="3D609E41" w14:textId="77777777">
            <w:pPr>
              <w:spacing w:before="60" w:beforeAutospacing="off" w:after="6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6441E4DE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FA2918" w:rsidP="05F3EBA8" w:rsidRDefault="00FA2918" w14:paraId="3EA3F7D5" w14:textId="77777777">
            <w:pPr>
              <w:spacing w:before="60" w:beforeAutospacing="off" w:after="6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6441E4DE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FA2918" w:rsidP="05F3EBA8" w:rsidRDefault="00FA2918" w14:paraId="33678683" w14:textId="77777777">
            <w:pPr>
              <w:spacing w:before="60" w:beforeAutospacing="off" w:after="6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6441E4DE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FA2918" w:rsidP="05F3EBA8" w:rsidRDefault="00FA2918" w14:paraId="25A02B27" w14:textId="77777777">
            <w:pPr>
              <w:spacing w:before="60" w:beforeAutospacing="off" w:after="6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6441E4DE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E17000"/>
            <w:tcMar/>
            <w:vAlign w:val="center"/>
          </w:tcPr>
          <w:p w:rsidRPr="00256AAE" w:rsidR="00FA2918" w:rsidP="05F3EBA8" w:rsidRDefault="00FA2918" w14:paraId="0CA44FA9" w14:textId="77777777">
            <w:pPr>
              <w:spacing w:before="60" w:beforeAutospacing="off" w:after="6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6441E4DE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Recommended Mitigating Measures by Group</w:t>
            </w:r>
          </w:p>
        </w:tc>
      </w:tr>
      <w:tr w:rsidRPr="00256AAE" w:rsidR="00FA2918" w:rsidTr="42E7F9B8" w14:paraId="245047F5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E16A9" w:rsidP="05F3EBA8" w:rsidRDefault="00FE16A9" w14:paraId="1EDA9A85" w14:textId="77777777">
            <w:pPr>
              <w:spacing w:after="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4E8323AC">
              <w:rPr>
                <w:rFonts w:ascii="FSAlbert" w:hAnsi="FSAlbert"/>
                <w:sz w:val="22"/>
                <w:szCs w:val="22"/>
              </w:rPr>
              <w:t xml:space="preserve">Slips, </w:t>
            </w:r>
            <w:r w:rsidRPr="05F3EBA8" w:rsidR="4E8323AC">
              <w:rPr>
                <w:rFonts w:ascii="FSAlbert" w:hAnsi="FSAlbert"/>
                <w:sz w:val="22"/>
                <w:szCs w:val="22"/>
              </w:rPr>
              <w:t>trips</w:t>
            </w:r>
            <w:r w:rsidRPr="05F3EBA8" w:rsidR="4E8323AC">
              <w:rPr>
                <w:rFonts w:ascii="FSAlbert" w:hAnsi="FSAlbert"/>
                <w:sz w:val="22"/>
                <w:szCs w:val="22"/>
              </w:rPr>
              <w:t xml:space="preserve"> and falls caused by: </w:t>
            </w:r>
          </w:p>
          <w:p w:rsidRPr="00256AAE" w:rsidR="00FE16A9" w:rsidP="05F3EBA8" w:rsidRDefault="0074685A" w14:paraId="557973CA" w14:textId="2FEDB641">
            <w:pPr>
              <w:pStyle w:val="ListParagraph"/>
              <w:numPr>
                <w:ilvl w:val="0"/>
                <w:numId w:val="24"/>
              </w:numPr>
              <w:spacing w:before="0" w:beforeAutospacing="off"/>
              <w:ind w:left="360" w:hanging="270"/>
              <w:rPr>
                <w:rFonts w:ascii="FSAlbert" w:hAnsi="FSAlbert"/>
                <w:sz w:val="22"/>
                <w:szCs w:val="22"/>
              </w:rPr>
            </w:pPr>
            <w:r w:rsidRPr="05F3EBA8" w:rsidR="63377A32">
              <w:rPr>
                <w:rFonts w:ascii="FSAlbert" w:hAnsi="FSAlbert"/>
                <w:sz w:val="22"/>
                <w:szCs w:val="22"/>
              </w:rPr>
              <w:t>U</w:t>
            </w:r>
            <w:r w:rsidRPr="05F3EBA8" w:rsidR="4E8323AC">
              <w:rPr>
                <w:rFonts w:ascii="FSAlbert" w:hAnsi="FSAlbert"/>
                <w:sz w:val="22"/>
                <w:szCs w:val="22"/>
              </w:rPr>
              <w:t xml:space="preserve">neven ground </w:t>
            </w:r>
          </w:p>
          <w:p w:rsidRPr="00256AAE" w:rsidR="00FE16A9" w:rsidP="05F3EBA8" w:rsidRDefault="00FE16A9" w14:paraId="770B82CD" w14:textId="77777777">
            <w:pPr>
              <w:pStyle w:val="ListParagraph"/>
              <w:numPr>
                <w:ilvl w:val="0"/>
                <w:numId w:val="24"/>
              </w:numPr>
              <w:ind w:left="360" w:hanging="270"/>
              <w:rPr>
                <w:rFonts w:ascii="FSAlbert" w:hAnsi="FSAlbert"/>
                <w:sz w:val="22"/>
                <w:szCs w:val="22"/>
              </w:rPr>
            </w:pPr>
            <w:r w:rsidRPr="05F3EBA8" w:rsidR="4E8323AC">
              <w:rPr>
                <w:rFonts w:ascii="FSAlbert" w:hAnsi="FSAlbert"/>
                <w:sz w:val="22"/>
                <w:szCs w:val="22"/>
              </w:rPr>
              <w:t xml:space="preserve">Steps </w:t>
            </w:r>
          </w:p>
          <w:p w:rsidRPr="00256AAE" w:rsidR="00FE16A9" w:rsidP="05F3EBA8" w:rsidRDefault="00FE16A9" w14:paraId="6D0820D5" w14:textId="77777777">
            <w:pPr>
              <w:pStyle w:val="ListParagraph"/>
              <w:numPr>
                <w:ilvl w:val="0"/>
                <w:numId w:val="24"/>
              </w:numPr>
              <w:ind w:left="360" w:hanging="270"/>
              <w:rPr>
                <w:rFonts w:ascii="FSAlbert" w:hAnsi="FSAlbert"/>
                <w:sz w:val="22"/>
                <w:szCs w:val="22"/>
              </w:rPr>
            </w:pPr>
            <w:r w:rsidRPr="05F3EBA8" w:rsidR="4E8323AC">
              <w:rPr>
                <w:rFonts w:ascii="FSAlbert" w:hAnsi="FSAlbert"/>
                <w:sz w:val="22"/>
                <w:szCs w:val="22"/>
              </w:rPr>
              <w:t xml:space="preserve">Bollards and railings </w:t>
            </w:r>
          </w:p>
          <w:p w:rsidRPr="00256AAE" w:rsidR="00FE16A9" w:rsidP="05F3EBA8" w:rsidRDefault="00FE16A9" w14:paraId="1EC25730" w14:textId="77777777">
            <w:pPr>
              <w:pStyle w:val="ListParagraph"/>
              <w:numPr>
                <w:ilvl w:val="0"/>
                <w:numId w:val="24"/>
              </w:numPr>
              <w:ind w:left="360" w:hanging="270"/>
              <w:rPr>
                <w:rFonts w:ascii="FSAlbert" w:hAnsi="FSAlbert"/>
                <w:sz w:val="22"/>
                <w:szCs w:val="22"/>
              </w:rPr>
            </w:pPr>
            <w:r w:rsidRPr="05F3EBA8" w:rsidR="4E8323AC">
              <w:rPr>
                <w:rFonts w:ascii="FSAlbert" w:hAnsi="FSAlbert"/>
                <w:sz w:val="22"/>
                <w:szCs w:val="22"/>
              </w:rPr>
              <w:t xml:space="preserve">Loose stones </w:t>
            </w:r>
          </w:p>
          <w:p w:rsidRPr="00256AAE" w:rsidR="00FA2918" w:rsidP="05F3EBA8" w:rsidRDefault="00FE16A9" w14:paraId="4C312F69" w14:textId="4596D026">
            <w:pPr>
              <w:pStyle w:val="ListParagraph"/>
              <w:numPr>
                <w:ilvl w:val="0"/>
                <w:numId w:val="24"/>
              </w:numPr>
              <w:ind w:left="360" w:hanging="270"/>
              <w:rPr>
                <w:rFonts w:ascii="FSAlbert" w:hAnsi="FSAlbert"/>
                <w:sz w:val="22"/>
                <w:szCs w:val="22"/>
              </w:rPr>
            </w:pPr>
            <w:r w:rsidRPr="05F3EBA8" w:rsidR="4E8323AC">
              <w:rPr>
                <w:rFonts w:ascii="FSAlbert" w:hAnsi="FSAlbert"/>
                <w:sz w:val="22"/>
                <w:szCs w:val="22"/>
              </w:rPr>
              <w:t>Hard and abrasive surfaces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74685A" w14:paraId="15F4BCFE" w14:textId="09974DDC">
            <w:pPr>
              <w:rPr>
                <w:rFonts w:ascii="FSAlbert" w:hAnsi="FSAlbert"/>
                <w:sz w:val="22"/>
                <w:szCs w:val="22"/>
              </w:rPr>
            </w:pPr>
            <w:r w:rsidRPr="05F3EBA8" w:rsidR="63377A32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74685A" w14:paraId="69031AB0" w14:textId="49C5E0DC">
            <w:pPr>
              <w:rPr>
                <w:rFonts w:ascii="FSAlbert" w:hAnsi="FSAlbert"/>
                <w:sz w:val="22"/>
                <w:szCs w:val="22"/>
              </w:rPr>
            </w:pPr>
            <w:r w:rsidRPr="05F3EBA8" w:rsidR="63377A32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74685A" w14:paraId="125BA16A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63377A32">
              <w:rPr>
                <w:rFonts w:ascii="FSAlbert" w:hAnsi="FSAlbert"/>
                <w:sz w:val="22"/>
                <w:szCs w:val="22"/>
              </w:rPr>
              <w:t xml:space="preserve">Daily checks </w:t>
            </w:r>
          </w:p>
          <w:p w:rsidRPr="00256AAE" w:rsidR="0074685A" w:rsidP="05F3EBA8" w:rsidRDefault="0074685A" w14:paraId="2281D5A1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63377A32">
              <w:rPr>
                <w:rFonts w:ascii="FSAlbert" w:hAnsi="FSAlbert"/>
                <w:sz w:val="22"/>
                <w:szCs w:val="22"/>
              </w:rPr>
              <w:t>Handrails in place</w:t>
            </w:r>
          </w:p>
          <w:p w:rsidRPr="00256AAE" w:rsidR="0074685A" w:rsidP="05F3EBA8" w:rsidRDefault="0074685A" w14:paraId="0C11E3FC" w14:textId="1B80DF97">
            <w:pPr>
              <w:rPr>
                <w:rFonts w:ascii="FSAlbert" w:hAnsi="FSAlbert"/>
                <w:sz w:val="22"/>
                <w:szCs w:val="22"/>
              </w:rPr>
            </w:pPr>
            <w:r w:rsidRPr="05F3EBA8" w:rsidR="63377A32">
              <w:rPr>
                <w:rFonts w:ascii="FSAlbert" w:hAnsi="FSAlbert"/>
                <w:sz w:val="22"/>
                <w:szCs w:val="22"/>
              </w:rPr>
              <w:t>Signage in place</w:t>
            </w:r>
          </w:p>
          <w:p w:rsidRPr="00256AAE" w:rsidR="0074685A" w:rsidP="05F3EBA8" w:rsidRDefault="0074685A" w14:paraId="3723B78B" w14:textId="4FBA50C1">
            <w:pPr>
              <w:rPr>
                <w:rFonts w:ascii="FSAlbert" w:hAnsi="FSAlbert"/>
                <w:sz w:val="22"/>
                <w:szCs w:val="22"/>
              </w:rPr>
            </w:pPr>
            <w:r w:rsidRPr="05F3EBA8" w:rsidR="63377A32">
              <w:rPr>
                <w:rFonts w:ascii="FSAlbert" w:hAnsi="FSAlbert"/>
                <w:sz w:val="22"/>
                <w:szCs w:val="22"/>
              </w:rPr>
              <w:t xml:space="preserve">Paths </w:t>
            </w:r>
            <w:r w:rsidRPr="05F3EBA8" w:rsidR="63377A32">
              <w:rPr>
                <w:rFonts w:ascii="FSAlbert" w:hAnsi="FSAlbert"/>
                <w:sz w:val="22"/>
                <w:szCs w:val="22"/>
              </w:rPr>
              <w:t>provided</w:t>
            </w:r>
            <w:r w:rsidRPr="05F3EBA8" w:rsidR="51B1EA25">
              <w:rPr>
                <w:rFonts w:ascii="FSAlbert" w:hAnsi="FSAlbert"/>
                <w:sz w:val="22"/>
                <w:szCs w:val="22"/>
              </w:rPr>
              <w:t xml:space="preserve"> and maintained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FA2918" w:rsidP="05F3EBA8" w:rsidRDefault="0074685A" w14:paraId="5A27092F" w14:textId="78814501">
            <w:pPr>
              <w:rPr>
                <w:rFonts w:ascii="FSAlbert" w:hAnsi="FSAlbert"/>
                <w:sz w:val="22"/>
                <w:szCs w:val="22"/>
              </w:rPr>
            </w:pPr>
            <w:r w:rsidRPr="05F3EBA8" w:rsidR="63377A32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63377A32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63377A32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63377A32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63377A32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  <w:p w:rsidRPr="00256AAE" w:rsidR="000330B5" w:rsidP="05F3EBA8" w:rsidRDefault="000330B5" w14:paraId="47CC036F" w14:textId="4D8121C1">
            <w:pPr>
              <w:rPr>
                <w:rFonts w:ascii="FSAlbert" w:hAnsi="FSAlbert"/>
                <w:sz w:val="22"/>
                <w:szCs w:val="22"/>
              </w:rPr>
            </w:pPr>
            <w:r w:rsidRPr="05F3EBA8" w:rsidR="63937807">
              <w:rPr>
                <w:rFonts w:ascii="FSAlbert" w:hAnsi="FSAlbert"/>
                <w:sz w:val="22"/>
                <w:szCs w:val="22"/>
              </w:rPr>
              <w:t>Visitors to use handrails where appropriate</w:t>
            </w:r>
          </w:p>
          <w:p w:rsidRPr="00256AAE" w:rsidR="0074685A" w:rsidP="05F3EBA8" w:rsidRDefault="0074685A" w14:paraId="00B35B9A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63377A32">
              <w:rPr>
                <w:rFonts w:ascii="FSAlbert" w:hAnsi="FSAlbert"/>
                <w:sz w:val="22"/>
                <w:szCs w:val="22"/>
              </w:rPr>
              <w:t>School staff to ensure children do not climb on external furniture</w:t>
            </w:r>
          </w:p>
          <w:p w:rsidRPr="00256AAE" w:rsidR="0074685A" w:rsidP="05F3EBA8" w:rsidRDefault="0074685A" w14:paraId="70450EA8" w14:textId="476E4CBB">
            <w:pPr>
              <w:rPr>
                <w:rFonts w:ascii="FSAlbert" w:hAnsi="FSAlbert"/>
                <w:sz w:val="22"/>
                <w:szCs w:val="22"/>
              </w:rPr>
            </w:pPr>
            <w:r w:rsidRPr="05F3EBA8" w:rsidR="63377A32">
              <w:rPr>
                <w:rFonts w:ascii="FSAlbert" w:hAnsi="FSAlbert"/>
                <w:sz w:val="22"/>
                <w:szCs w:val="22"/>
              </w:rPr>
              <w:t>School staff to ensure that there is no running on paths and steps and around entrances</w:t>
            </w:r>
          </w:p>
        </w:tc>
      </w:tr>
      <w:tr w:rsidRPr="00256AAE" w:rsidR="00256AAE" w:rsidTr="42E7F9B8" w14:paraId="075E28A7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C3E9E" w:rsidP="05F3EBA8" w:rsidRDefault="008C3E9E" w14:paraId="4771815D" w14:textId="0B90845D">
            <w:pPr>
              <w:rPr>
                <w:rFonts w:ascii="FSAlbert" w:hAnsi="FSAlbert"/>
                <w:sz w:val="22"/>
                <w:szCs w:val="22"/>
              </w:rPr>
            </w:pPr>
            <w:r w:rsidRPr="05F3EBA8" w:rsidR="7AE7BB18">
              <w:rPr>
                <w:rFonts w:ascii="FSAlbert" w:hAnsi="FSAlbert"/>
                <w:sz w:val="22"/>
                <w:szCs w:val="22"/>
              </w:rPr>
              <w:t>Bumped by automatic doors opening or closing</w:t>
            </w:r>
          </w:p>
          <w:p w:rsidRPr="00256AAE" w:rsidR="00FA2918" w:rsidP="05F3EBA8" w:rsidRDefault="00FA2918" w14:paraId="36E53E79" w14:textId="531F140C">
            <w:pPr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8C3E9E" w14:paraId="139A71D7" w14:textId="5AA86ECE">
            <w:pPr>
              <w:rPr>
                <w:rFonts w:ascii="FSAlbert" w:hAnsi="FSAlbert"/>
                <w:sz w:val="22"/>
                <w:szCs w:val="22"/>
              </w:rPr>
            </w:pPr>
            <w:r w:rsidRPr="05F3EBA8" w:rsidR="7AE7BB1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8C3E9E" w14:paraId="270DFC54" w14:textId="756994E4">
            <w:pPr>
              <w:rPr>
                <w:rFonts w:ascii="FSAlbert" w:hAnsi="FSAlbert"/>
                <w:sz w:val="22"/>
                <w:szCs w:val="22"/>
              </w:rPr>
            </w:pPr>
            <w:r w:rsidRPr="05F3EBA8" w:rsidR="7AE7BB1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FA2918" w14:paraId="5E95F755" w14:textId="77777777">
            <w:pPr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8C3E9E" w:rsidP="05F3EBA8" w:rsidRDefault="008C3E9E" w14:paraId="7504D9B6" w14:textId="78379E2D">
            <w:pPr>
              <w:rPr>
                <w:rFonts w:ascii="FSAlbert" w:hAnsi="FSAlbert"/>
                <w:sz w:val="22"/>
                <w:szCs w:val="22"/>
              </w:rPr>
            </w:pPr>
            <w:r w:rsidRPr="05F3EBA8" w:rsidR="7AE7BB18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7AE7BB18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7AE7BB18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7AE7BB18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7AE7BB18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  <w:p w:rsidRPr="00256AAE" w:rsidR="00FA2918" w:rsidP="05F3EBA8" w:rsidRDefault="00FA2918" w14:paraId="3A3E6965" w14:textId="3F1AC913">
            <w:pPr>
              <w:rPr>
                <w:rFonts w:ascii="FSAlbert" w:hAnsi="FSAlbert"/>
                <w:sz w:val="22"/>
                <w:szCs w:val="22"/>
              </w:rPr>
            </w:pPr>
            <w:r w:rsidRPr="05F3EBA8" w:rsidR="7AE7BB18">
              <w:rPr>
                <w:rFonts w:ascii="FSAlbert" w:hAnsi="FSAlbert"/>
                <w:sz w:val="22"/>
                <w:szCs w:val="22"/>
              </w:rPr>
              <w:t>School staff to ensure doors stay open using automatic door buttons as groups go through</w:t>
            </w:r>
          </w:p>
        </w:tc>
      </w:tr>
      <w:tr w:rsidRPr="00256AAE" w:rsidR="00FA2918" w:rsidTr="42E7F9B8" w14:paraId="579E1D33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8C3E9E" w14:paraId="424A43CB" w14:textId="3FADBC91">
            <w:pPr>
              <w:rPr>
                <w:rFonts w:ascii="FSAlbert" w:hAnsi="FSAlbert"/>
                <w:sz w:val="22"/>
                <w:szCs w:val="22"/>
              </w:rPr>
            </w:pPr>
            <w:r w:rsidRPr="05F3EBA8" w:rsidR="7AE7BB18">
              <w:rPr>
                <w:rFonts w:ascii="FSAlbert" w:hAnsi="FSAlbert"/>
                <w:sz w:val="22"/>
                <w:szCs w:val="22"/>
              </w:rPr>
              <w:t>Collision with glass doors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8C3E9E" w14:paraId="36179445" w14:textId="0EB0D7CF">
            <w:pPr>
              <w:rPr>
                <w:rFonts w:ascii="FSAlbert" w:hAnsi="FSAlbert"/>
                <w:sz w:val="22"/>
                <w:szCs w:val="22"/>
              </w:rPr>
            </w:pPr>
            <w:r w:rsidRPr="05F3EBA8" w:rsidR="7AE7BB1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8C3E9E" w14:paraId="419FE685" w14:textId="7249501A">
            <w:pPr>
              <w:rPr>
                <w:rFonts w:ascii="FSAlbert" w:hAnsi="FSAlbert"/>
                <w:sz w:val="22"/>
                <w:szCs w:val="22"/>
              </w:rPr>
            </w:pPr>
            <w:r w:rsidRPr="05F3EBA8" w:rsidR="7AE7BB1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FA2918" w14:paraId="2E5B52C9" w14:textId="46D679AC">
            <w:pPr>
              <w:rPr>
                <w:rFonts w:ascii="FSAlbert" w:hAnsi="FSAlbert"/>
                <w:sz w:val="22"/>
                <w:szCs w:val="22"/>
              </w:rPr>
            </w:pPr>
            <w:r w:rsidRPr="05F3EBA8" w:rsidR="7AE7BB18">
              <w:rPr>
                <w:rFonts w:ascii="FSAlbert" w:hAnsi="FSAlbert"/>
                <w:sz w:val="22"/>
                <w:szCs w:val="22"/>
              </w:rPr>
              <w:t>Stickers in place on glass doors to make them more visible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8C3E9E" w:rsidP="05F3EBA8" w:rsidRDefault="008C3E9E" w14:paraId="716583BC" w14:textId="12826225">
            <w:pPr>
              <w:rPr>
                <w:rFonts w:ascii="FSAlbert" w:hAnsi="FSAlbert"/>
                <w:sz w:val="22"/>
                <w:szCs w:val="22"/>
              </w:rPr>
            </w:pPr>
            <w:r w:rsidRPr="05F3EBA8" w:rsidR="7AE7BB18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7AE7BB18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7AE7BB18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7AE7BB18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7AE7BB18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  <w:p w:rsidRPr="00256AAE" w:rsidR="00FA2918" w:rsidP="05F3EBA8" w:rsidRDefault="00FA2918" w14:paraId="0083B407" w14:textId="5DB8E05A">
            <w:pPr>
              <w:rPr>
                <w:rFonts w:ascii="FSAlbert" w:hAnsi="FSAlbert"/>
                <w:sz w:val="22"/>
                <w:szCs w:val="22"/>
              </w:rPr>
            </w:pPr>
            <w:r w:rsidRPr="05F3EBA8" w:rsidR="7AE7BB18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</w:tc>
      </w:tr>
      <w:tr w:rsidRPr="00256AAE" w:rsidR="00FA2918" w:rsidTr="42E7F9B8" w14:paraId="1FE20623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8C3E9E" w14:paraId="67D31142" w14:textId="68D560EE">
            <w:pPr>
              <w:rPr>
                <w:rFonts w:ascii="FSAlbert" w:hAnsi="FSAlbert"/>
                <w:sz w:val="22"/>
                <w:szCs w:val="22"/>
              </w:rPr>
            </w:pPr>
            <w:r w:rsidRPr="05F3EBA8" w:rsidR="7AE7BB18">
              <w:rPr>
                <w:rFonts w:ascii="FSAlbert" w:hAnsi="FSAlbert"/>
                <w:sz w:val="22"/>
                <w:szCs w:val="22"/>
              </w:rPr>
              <w:t>Finger trapping in doors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8C3E9E" w14:paraId="2749ED37" w14:textId="7DC449D0">
            <w:pPr>
              <w:rPr>
                <w:rFonts w:ascii="FSAlbert" w:hAnsi="FSAlbert"/>
                <w:sz w:val="22"/>
                <w:szCs w:val="22"/>
              </w:rPr>
            </w:pPr>
            <w:r w:rsidRPr="05F3EBA8" w:rsidR="7AE7BB1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8C3E9E" w14:paraId="5A1E2175" w14:textId="52A90DD0">
            <w:pPr>
              <w:rPr>
                <w:rFonts w:ascii="FSAlbert" w:hAnsi="FSAlbert"/>
                <w:sz w:val="22"/>
                <w:szCs w:val="22"/>
              </w:rPr>
            </w:pPr>
            <w:r w:rsidRPr="05F3EBA8" w:rsidR="7AE7BB1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FA2918" w:rsidP="05F3EBA8" w:rsidRDefault="009D0AEF" w14:paraId="50F67479" w14:textId="425673A0">
            <w:pPr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>Finger guards on main doorways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FA2918" w:rsidP="05F3EBA8" w:rsidRDefault="00FA2918" w14:paraId="19DF202C" w14:textId="5244E672">
            <w:pPr>
              <w:rPr>
                <w:rFonts w:ascii="FSAlbert" w:hAnsi="FSAlbert"/>
                <w:sz w:val="22"/>
                <w:szCs w:val="22"/>
              </w:rPr>
            </w:pPr>
            <w:r w:rsidRPr="05F3EBA8" w:rsidR="7AE7BB18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7AE7BB18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7AE7BB18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7AE7BB18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7AE7BB18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Pr="00256AAE" w:rsidR="007D6965" w:rsidTr="42E7F9B8" w14:paraId="41F7B1DE" w14:textId="77777777">
        <w:tc>
          <w:tcPr>
            <w:tcW w:w="14370" w:type="dxa"/>
            <w:gridSpan w:val="5"/>
            <w:tcBorders>
              <w:top w:val="single" w:color="auto" w:sz="12" w:space="0"/>
              <w:bottom w:val="single" w:color="auto" w:sz="4" w:space="0"/>
            </w:tcBorders>
            <w:shd w:val="clear" w:color="auto" w:fill="E17000"/>
            <w:tcMar/>
            <w:vAlign w:val="bottom"/>
          </w:tcPr>
          <w:p w:rsidRPr="00256AAE" w:rsidR="007D6965" w:rsidP="05F3EBA8" w:rsidRDefault="007D6965" w14:paraId="067141D8" w14:textId="42ED01AF">
            <w:pPr>
              <w:pStyle w:val="Heading1"/>
              <w:outlineLvl w:val="0"/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</w:pPr>
            <w:bookmarkStart w:name="_Hazard_Type/Area:_Foyer" w:id="1481770102"/>
            <w:r w:rsidRPr="22EB06AF" w:rsidR="6008334D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 xml:space="preserve">Hazard Type/Area: </w:t>
            </w:r>
            <w:r w:rsidRPr="22EB06AF" w:rsidR="5CF1593A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>Foyer and Museum Shop</w:t>
            </w:r>
            <w:bookmarkEnd w:id="1481770102"/>
          </w:p>
        </w:tc>
      </w:tr>
      <w:tr w:rsidRPr="00256AAE" w:rsidR="007D6965" w:rsidTr="42E7F9B8" w14:paraId="570B03E7" w14:textId="77777777">
        <w:trPr>
          <w:trHeight w:val="519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7D6965" w:rsidP="05F3EBA8" w:rsidRDefault="007D6965" w14:paraId="566F668B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04AA0B94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7D6965" w:rsidP="05F3EBA8" w:rsidRDefault="007D6965" w14:paraId="0ABDB49F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04AA0B94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7D6965" w:rsidP="05F3EBA8" w:rsidRDefault="007D6965" w14:paraId="2AC6EE3C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04AA0B94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7D6965" w:rsidP="05F3EBA8" w:rsidRDefault="007D6965" w14:paraId="2CAE4FA9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04AA0B94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E17000"/>
            <w:tcMar/>
            <w:vAlign w:val="center"/>
          </w:tcPr>
          <w:p w:rsidRPr="00256AAE" w:rsidR="007D6965" w:rsidP="05F3EBA8" w:rsidRDefault="007D6965" w14:paraId="3632D465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04AA0B94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Recommended Mitigating Measures by Group</w:t>
            </w:r>
          </w:p>
        </w:tc>
      </w:tr>
      <w:tr w:rsidRPr="00256AAE" w:rsidR="007D6965" w:rsidTr="42E7F9B8" w14:paraId="65A25C7A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26276C" w14:paraId="5CA18D42" w14:textId="567EBAF8">
            <w:pPr>
              <w:rPr>
                <w:rFonts w:ascii="FSAlbert" w:hAnsi="FSAlbert"/>
                <w:sz w:val="22"/>
                <w:szCs w:val="22"/>
              </w:rPr>
            </w:pPr>
            <w:r w:rsidRPr="05F3EBA8" w:rsidR="5CF1593A">
              <w:rPr>
                <w:rFonts w:ascii="FSAlbert" w:hAnsi="FSAlbert"/>
                <w:sz w:val="22"/>
                <w:szCs w:val="22"/>
              </w:rPr>
              <w:t xml:space="preserve">Slips, </w:t>
            </w:r>
            <w:r w:rsidRPr="05F3EBA8" w:rsidR="5CF1593A">
              <w:rPr>
                <w:rFonts w:ascii="FSAlbert" w:hAnsi="FSAlbert"/>
                <w:sz w:val="22"/>
                <w:szCs w:val="22"/>
              </w:rPr>
              <w:t>trips</w:t>
            </w:r>
            <w:r w:rsidRPr="05F3EBA8" w:rsidR="5CF1593A">
              <w:rPr>
                <w:rFonts w:ascii="FSAlbert" w:hAnsi="FSAlbert"/>
                <w:sz w:val="22"/>
                <w:szCs w:val="22"/>
              </w:rPr>
              <w:t xml:space="preserve"> and falls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26276C" w14:paraId="3CB4FCBC" w14:textId="54EAE575">
            <w:pPr>
              <w:rPr>
                <w:rFonts w:ascii="FSAlbert" w:hAnsi="FSAlbert"/>
                <w:sz w:val="22"/>
                <w:szCs w:val="22"/>
              </w:rPr>
            </w:pPr>
            <w:r w:rsidRPr="05F3EBA8" w:rsidR="5CF1593A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327382" w14:paraId="06509762" w14:textId="14E3B6FC">
            <w:pPr>
              <w:rPr>
                <w:rFonts w:ascii="FSAlbert" w:hAnsi="FSAlbert"/>
                <w:sz w:val="22"/>
                <w:szCs w:val="22"/>
              </w:rPr>
            </w:pPr>
            <w:r w:rsidRPr="05F3EBA8" w:rsidR="3FB0BBFC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327382" w:rsidP="05F3EBA8" w:rsidRDefault="00327382" w14:paraId="2D951FF0" w14:textId="2CF05805">
            <w:pPr>
              <w:rPr>
                <w:rFonts w:ascii="FSAlbert" w:hAnsi="FSAlbert"/>
                <w:sz w:val="22"/>
                <w:szCs w:val="22"/>
              </w:rPr>
            </w:pPr>
            <w:r w:rsidRPr="05F3EBA8" w:rsidR="3FB0BBFC">
              <w:rPr>
                <w:rFonts w:ascii="FSAlbert" w:hAnsi="FSAlbert"/>
                <w:sz w:val="22"/>
                <w:szCs w:val="22"/>
              </w:rPr>
              <w:t>Daily checks made for hazards</w:t>
            </w:r>
          </w:p>
          <w:p w:rsidR="006B19AE" w:rsidP="05F3EBA8" w:rsidRDefault="006B19AE" w14:paraId="7AA4A4D1" w14:textId="09006EE4">
            <w:pPr>
              <w:rPr>
                <w:rFonts w:ascii="FSAlbert" w:hAnsi="FSAlbert"/>
                <w:sz w:val="22"/>
                <w:szCs w:val="22"/>
              </w:rPr>
            </w:pPr>
            <w:r w:rsidRPr="05F3EBA8" w:rsidR="3FB0BBFC">
              <w:rPr>
                <w:rFonts w:ascii="FSAlbert" w:hAnsi="FSAlbert"/>
                <w:sz w:val="22"/>
                <w:szCs w:val="22"/>
              </w:rPr>
              <w:t>Site staff awareness</w:t>
            </w:r>
          </w:p>
          <w:p w:rsidRPr="00256AAE" w:rsidR="006B19AE" w:rsidP="05F3EBA8" w:rsidRDefault="006B19AE" w14:paraId="5CCC5155" w14:textId="2C5293FE">
            <w:pPr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Floors regularly inspected and maintained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327382" w:rsidP="05F3EBA8" w:rsidRDefault="00327382" w14:paraId="18D2CA30" w14:textId="4A6C8615">
            <w:pPr>
              <w:rPr>
                <w:rFonts w:ascii="FSAlbert" w:hAnsi="FSAlbert"/>
                <w:sz w:val="22"/>
                <w:szCs w:val="22"/>
              </w:rPr>
            </w:pPr>
            <w:r w:rsidRPr="05F3EBA8" w:rsidR="5CF1593A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5CF1593A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5CF1593A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5CF1593A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5CF1593A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  <w:p w:rsidRPr="00256AAE" w:rsidR="00327382" w:rsidP="05F3EBA8" w:rsidRDefault="00327382" w14:paraId="4D155D0B" w14:textId="3C94092E">
            <w:pPr>
              <w:rPr>
                <w:rFonts w:ascii="FSAlbert" w:hAnsi="FSAlbert"/>
                <w:sz w:val="22"/>
                <w:szCs w:val="22"/>
              </w:rPr>
            </w:pPr>
            <w:r w:rsidRPr="05F3EBA8" w:rsidR="3FB0BBFC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  <w:p w:rsidRPr="00256AAE" w:rsidR="007D6965" w:rsidP="05F3EBA8" w:rsidRDefault="007D6965" w14:paraId="255915B4" w14:textId="6097DAFF">
            <w:pPr>
              <w:rPr>
                <w:rFonts w:ascii="FSAlbert" w:hAnsi="FSAlbert"/>
                <w:sz w:val="22"/>
                <w:szCs w:val="22"/>
              </w:rPr>
            </w:pPr>
            <w:r w:rsidRPr="05F3EBA8" w:rsidR="3FB0BBFC">
              <w:rPr>
                <w:rFonts w:ascii="FSAlbert" w:hAnsi="FSAlbert"/>
                <w:sz w:val="22"/>
                <w:szCs w:val="22"/>
              </w:rPr>
              <w:t>School staff to ensure children do not climb on objects or furniture</w:t>
            </w:r>
          </w:p>
        </w:tc>
      </w:tr>
      <w:tr w:rsidRPr="00256AAE" w:rsidR="00256AAE" w:rsidTr="42E7F9B8" w14:paraId="1515611F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26276C" w14:paraId="20C2961B" w14:textId="6681F21D">
            <w:pPr>
              <w:rPr>
                <w:rFonts w:ascii="FSAlbert" w:hAnsi="FSAlbert"/>
                <w:sz w:val="22"/>
                <w:szCs w:val="22"/>
              </w:rPr>
            </w:pPr>
            <w:r w:rsidRPr="05F3EBA8" w:rsidR="5CF1593A">
              <w:rPr>
                <w:rFonts w:ascii="FSAlbert" w:hAnsi="FSAlbert"/>
                <w:sz w:val="22"/>
                <w:szCs w:val="22"/>
              </w:rPr>
              <w:t>Crowding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7D6965" w14:paraId="64053EDB" w14:textId="2EC16980">
            <w:pPr>
              <w:rPr>
                <w:rFonts w:ascii="FSAlbert" w:hAnsi="FSAlbert"/>
                <w:sz w:val="22"/>
                <w:szCs w:val="22"/>
              </w:rPr>
            </w:pPr>
            <w:r w:rsidRPr="2A272932" w:rsidR="59033C5A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7D6965" w14:paraId="3849487A" w14:textId="6CE93FD4">
            <w:pPr>
              <w:rPr>
                <w:rFonts w:ascii="FSAlbert" w:hAnsi="FSAlbert"/>
                <w:sz w:val="22"/>
                <w:szCs w:val="22"/>
              </w:rPr>
            </w:pPr>
            <w:r w:rsidRPr="2A272932" w:rsidR="59033C5A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327382" w:rsidP="05F3EBA8" w:rsidRDefault="00327382" w14:paraId="56DED3E9" w14:textId="32C4E0DC">
            <w:pPr>
              <w:rPr>
                <w:rFonts w:ascii="FSAlbert" w:hAnsi="FSAlbert"/>
                <w:sz w:val="22"/>
                <w:szCs w:val="22"/>
              </w:rPr>
            </w:pPr>
            <w:r w:rsidRPr="05F3EBA8" w:rsidR="3FB0BBFC">
              <w:rPr>
                <w:rFonts w:ascii="FSAlbert" w:hAnsi="FSAlbert"/>
                <w:sz w:val="22"/>
                <w:szCs w:val="22"/>
              </w:rPr>
              <w:t xml:space="preserve">Queuing system in place </w:t>
            </w:r>
          </w:p>
          <w:p w:rsidRPr="00256AAE" w:rsidR="007D6965" w:rsidP="05F3EBA8" w:rsidRDefault="00327382" w14:paraId="6E6E3FE4" w14:textId="6B2E259E">
            <w:pPr>
              <w:rPr>
                <w:rFonts w:ascii="FSAlbert" w:hAnsi="FSAlbert"/>
                <w:sz w:val="22"/>
                <w:szCs w:val="22"/>
              </w:rPr>
            </w:pPr>
            <w:r w:rsidRPr="05F3EBA8" w:rsidR="3FB0BBFC">
              <w:rPr>
                <w:rFonts w:ascii="FSAlbert" w:hAnsi="FSAlbert"/>
                <w:sz w:val="22"/>
                <w:szCs w:val="22"/>
              </w:rPr>
              <w:t>Site staff awareness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7D6965" w:rsidP="05F3EBA8" w:rsidRDefault="007D6965" w14:paraId="16960A49" w14:textId="46F10761">
            <w:pPr>
              <w:rPr>
                <w:rFonts w:ascii="FSAlbert" w:hAnsi="FSAlbert"/>
                <w:sz w:val="22"/>
                <w:szCs w:val="22"/>
              </w:rPr>
            </w:pPr>
            <w:r w:rsidRPr="05F3EBA8" w:rsidR="3FB0BBFC">
              <w:rPr>
                <w:rFonts w:ascii="FSAlbert" w:hAnsi="FSAlbert"/>
                <w:sz w:val="22"/>
                <w:szCs w:val="22"/>
              </w:rPr>
              <w:t xml:space="preserve">Visit the shop in small groups, accompanied by </w:t>
            </w:r>
            <w:r w:rsidRPr="05F3EBA8" w:rsidR="3FB0BBFC">
              <w:rPr>
                <w:rFonts w:ascii="FSAlbert" w:hAnsi="FSAlbert"/>
                <w:sz w:val="22"/>
                <w:szCs w:val="22"/>
              </w:rPr>
              <w:t>an appropriate number</w:t>
            </w:r>
            <w:r w:rsidRPr="05F3EBA8" w:rsidR="3FB0BBFC">
              <w:rPr>
                <w:rFonts w:ascii="FSAlbert" w:hAnsi="FSAlbert"/>
                <w:sz w:val="22"/>
                <w:szCs w:val="22"/>
              </w:rPr>
              <w:t xml:space="preserve"> of adults to supervise adequately </w:t>
            </w:r>
          </w:p>
        </w:tc>
      </w:tr>
      <w:tr w:rsidRPr="00256AAE" w:rsidR="0026276C" w:rsidTr="42E7F9B8" w14:paraId="7B321587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26276C" w:rsidP="05F3EBA8" w:rsidRDefault="0026276C" w14:paraId="6ED6CFDA" w14:textId="38B0861C">
            <w:pPr>
              <w:rPr>
                <w:rFonts w:ascii="FSAlbert" w:hAnsi="FSAlbert"/>
                <w:sz w:val="22"/>
                <w:szCs w:val="22"/>
              </w:rPr>
            </w:pPr>
            <w:r w:rsidRPr="05F3EBA8" w:rsidR="5CF1593A">
              <w:rPr>
                <w:rFonts w:ascii="FSAlbert" w:hAnsi="FSAlbert"/>
                <w:sz w:val="22"/>
                <w:szCs w:val="22"/>
              </w:rPr>
              <w:t>Damage to shop goods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26276C" w:rsidP="05F3EBA8" w:rsidRDefault="0026276C" w14:paraId="41F0DD0D" w14:textId="69FC34AD">
            <w:pPr>
              <w:rPr>
                <w:rFonts w:ascii="FSAlbert" w:hAnsi="FSAlbert"/>
                <w:sz w:val="22"/>
                <w:szCs w:val="22"/>
              </w:rPr>
            </w:pPr>
            <w:r w:rsidRPr="2A272932" w:rsidR="7809A3DC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26276C" w:rsidP="05F3EBA8" w:rsidRDefault="0026276C" w14:paraId="505D0321" w14:textId="3D34AF1D">
            <w:pPr>
              <w:rPr>
                <w:rFonts w:ascii="FSAlbert" w:hAnsi="FSAlbert"/>
                <w:sz w:val="22"/>
                <w:szCs w:val="22"/>
              </w:rPr>
            </w:pPr>
            <w:r w:rsidRPr="2A272932" w:rsidR="7809A3DC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327382" w:rsidP="05F3EBA8" w:rsidRDefault="00327382" w14:paraId="2A607F61" w14:textId="7A836FEE">
            <w:pPr>
              <w:rPr>
                <w:rFonts w:ascii="FSAlbert" w:hAnsi="FSAlbert"/>
                <w:sz w:val="22"/>
                <w:szCs w:val="22"/>
              </w:rPr>
            </w:pPr>
            <w:r w:rsidRPr="05F3EBA8" w:rsidR="3FB0BBFC">
              <w:rPr>
                <w:rFonts w:ascii="FSAlbert" w:hAnsi="FSAlbert"/>
                <w:sz w:val="22"/>
                <w:szCs w:val="22"/>
              </w:rPr>
              <w:t xml:space="preserve">Queuing system in place </w:t>
            </w:r>
          </w:p>
          <w:p w:rsidRPr="00256AAE" w:rsidR="00327382" w:rsidP="05F3EBA8" w:rsidRDefault="00327382" w14:paraId="3E8FC8D6" w14:textId="35E089E7">
            <w:pPr>
              <w:rPr>
                <w:rFonts w:ascii="FSAlbert" w:hAnsi="FSAlbert"/>
                <w:sz w:val="22"/>
                <w:szCs w:val="22"/>
              </w:rPr>
            </w:pPr>
            <w:r w:rsidRPr="05F3EBA8" w:rsidR="3FB0BBFC">
              <w:rPr>
                <w:rFonts w:ascii="FSAlbert" w:hAnsi="FSAlbert"/>
                <w:sz w:val="22"/>
                <w:szCs w:val="22"/>
              </w:rPr>
              <w:t xml:space="preserve">CCTV surveillance </w:t>
            </w:r>
          </w:p>
          <w:p w:rsidRPr="00256AAE" w:rsidR="00327382" w:rsidP="05F3EBA8" w:rsidRDefault="00327382" w14:paraId="1B4DE6CD" w14:textId="660B33D1">
            <w:pPr>
              <w:rPr>
                <w:rFonts w:ascii="FSAlbert" w:hAnsi="FSAlbert"/>
                <w:sz w:val="22"/>
                <w:szCs w:val="22"/>
              </w:rPr>
            </w:pPr>
            <w:r w:rsidRPr="05F3EBA8" w:rsidR="3FB0BBFC">
              <w:rPr>
                <w:rFonts w:ascii="FSAlbert" w:hAnsi="FSAlbert"/>
                <w:sz w:val="22"/>
                <w:szCs w:val="22"/>
              </w:rPr>
              <w:t>Site staff awareness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26276C" w:rsidP="05F3EBA8" w:rsidRDefault="0026276C" w14:paraId="169C09D6" w14:textId="1C0C8E9C">
            <w:pPr>
              <w:rPr>
                <w:rFonts w:ascii="FSAlbert" w:hAnsi="FSAlbert"/>
                <w:sz w:val="22"/>
                <w:szCs w:val="22"/>
              </w:rPr>
            </w:pPr>
            <w:r w:rsidRPr="05F3EBA8" w:rsidR="3FB0BBFC">
              <w:rPr>
                <w:rFonts w:ascii="FSAlbert" w:hAnsi="FSAlbert"/>
                <w:sz w:val="22"/>
                <w:szCs w:val="22"/>
              </w:rPr>
              <w:t xml:space="preserve">Visit the shop in small groups, accompanied by </w:t>
            </w:r>
            <w:r w:rsidRPr="05F3EBA8" w:rsidR="3FB0BBFC">
              <w:rPr>
                <w:rFonts w:ascii="FSAlbert" w:hAnsi="FSAlbert"/>
                <w:sz w:val="22"/>
                <w:szCs w:val="22"/>
              </w:rPr>
              <w:t>an appropriate number</w:t>
            </w:r>
            <w:r w:rsidRPr="05F3EBA8" w:rsidR="3FB0BBFC">
              <w:rPr>
                <w:rFonts w:ascii="FSAlbert" w:hAnsi="FSAlbert"/>
                <w:sz w:val="22"/>
                <w:szCs w:val="22"/>
              </w:rPr>
              <w:t xml:space="preserve"> of adults to supervise adequately</w:t>
            </w:r>
          </w:p>
        </w:tc>
      </w:tr>
      <w:tr w:rsidRPr="00256AAE" w:rsidR="007D6965" w:rsidTr="42E7F9B8" w14:paraId="23E51657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26276C" w14:paraId="703BAA7D" w14:textId="7224FAB1">
            <w:pPr>
              <w:rPr>
                <w:rFonts w:ascii="FSAlbert" w:hAnsi="FSAlbert"/>
                <w:sz w:val="22"/>
                <w:szCs w:val="22"/>
              </w:rPr>
            </w:pPr>
            <w:r w:rsidRPr="05F3EBA8" w:rsidR="5CF1593A">
              <w:rPr>
                <w:rFonts w:ascii="FSAlbert" w:hAnsi="FSAlbert"/>
                <w:sz w:val="22"/>
                <w:szCs w:val="22"/>
              </w:rPr>
              <w:t>Theft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7D6965" w14:paraId="3C088182" w14:textId="595F8A42">
            <w:pPr>
              <w:rPr>
                <w:rFonts w:ascii="FSAlbert" w:hAnsi="FSAlbert"/>
                <w:sz w:val="22"/>
                <w:szCs w:val="22"/>
              </w:rPr>
            </w:pPr>
            <w:r w:rsidRPr="2A272932" w:rsidR="3FA511F3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7D6965" w14:paraId="2D5D3B0F" w14:textId="022BAC3E">
            <w:pPr>
              <w:rPr>
                <w:rFonts w:ascii="FSAlbert" w:hAnsi="FSAlbert"/>
                <w:sz w:val="22"/>
                <w:szCs w:val="22"/>
              </w:rPr>
            </w:pPr>
            <w:r w:rsidRPr="2A272932" w:rsidR="3FA511F3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327382" w:rsidP="05F3EBA8" w:rsidRDefault="00327382" w14:paraId="58006B9D" w14:textId="7FB4DE45">
            <w:pPr>
              <w:rPr>
                <w:rFonts w:ascii="FSAlbert" w:hAnsi="FSAlbert"/>
                <w:sz w:val="22"/>
                <w:szCs w:val="22"/>
              </w:rPr>
            </w:pPr>
            <w:r w:rsidRPr="05F3EBA8" w:rsidR="3FB0BBFC">
              <w:rPr>
                <w:rFonts w:ascii="FSAlbert" w:hAnsi="FSAlbert"/>
                <w:sz w:val="22"/>
                <w:szCs w:val="22"/>
              </w:rPr>
              <w:t xml:space="preserve">Queuing system in place </w:t>
            </w:r>
          </w:p>
          <w:p w:rsidRPr="00256AAE" w:rsidR="00327382" w:rsidP="05F3EBA8" w:rsidRDefault="00327382" w14:paraId="1D849D2F" w14:textId="5AD7C454">
            <w:pPr>
              <w:rPr>
                <w:rFonts w:ascii="FSAlbert" w:hAnsi="FSAlbert"/>
                <w:sz w:val="22"/>
                <w:szCs w:val="22"/>
              </w:rPr>
            </w:pPr>
            <w:r w:rsidRPr="05F3EBA8" w:rsidR="3FB0BBFC">
              <w:rPr>
                <w:rFonts w:ascii="FSAlbert" w:hAnsi="FSAlbert"/>
                <w:sz w:val="22"/>
                <w:szCs w:val="22"/>
              </w:rPr>
              <w:t xml:space="preserve">CCTV surveillance </w:t>
            </w:r>
          </w:p>
          <w:p w:rsidRPr="00256AAE" w:rsidR="00327382" w:rsidP="05F3EBA8" w:rsidRDefault="00327382" w14:paraId="6CAF7853" w14:textId="14D1BC10">
            <w:pPr>
              <w:rPr>
                <w:rFonts w:ascii="FSAlbert" w:hAnsi="FSAlbert"/>
                <w:sz w:val="22"/>
                <w:szCs w:val="22"/>
              </w:rPr>
            </w:pPr>
            <w:r w:rsidRPr="05F3EBA8" w:rsidR="3FB0BBFC">
              <w:rPr>
                <w:rFonts w:ascii="FSAlbert" w:hAnsi="FSAlbert"/>
                <w:sz w:val="22"/>
                <w:szCs w:val="22"/>
              </w:rPr>
              <w:t>Site staff awareness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7D6965" w:rsidP="05F3EBA8" w:rsidRDefault="007D6965" w14:paraId="22A80C1A" w14:textId="5D8D7B1C">
            <w:pPr>
              <w:rPr>
                <w:rFonts w:ascii="FSAlbert" w:hAnsi="FSAlbert"/>
                <w:sz w:val="22"/>
                <w:szCs w:val="22"/>
              </w:rPr>
            </w:pPr>
            <w:r w:rsidRPr="05F3EBA8" w:rsidR="3FB0BBFC">
              <w:rPr>
                <w:rFonts w:ascii="FSAlbert" w:hAnsi="FSAlbert"/>
                <w:sz w:val="22"/>
                <w:szCs w:val="22"/>
              </w:rPr>
              <w:t xml:space="preserve">Visit the shop in small groups, accompanied by </w:t>
            </w:r>
            <w:r w:rsidRPr="05F3EBA8" w:rsidR="3FB0BBFC">
              <w:rPr>
                <w:rFonts w:ascii="FSAlbert" w:hAnsi="FSAlbert"/>
                <w:sz w:val="22"/>
                <w:szCs w:val="22"/>
              </w:rPr>
              <w:t>an appropriate number</w:t>
            </w:r>
            <w:r w:rsidRPr="05F3EBA8" w:rsidR="3FB0BBFC">
              <w:rPr>
                <w:rFonts w:ascii="FSAlbert" w:hAnsi="FSAlbert"/>
                <w:sz w:val="22"/>
                <w:szCs w:val="22"/>
              </w:rPr>
              <w:t xml:space="preserve"> of adults to supervise adequately</w:t>
            </w:r>
          </w:p>
        </w:tc>
      </w:tr>
      <w:tr w:rsidRPr="00256AAE" w:rsidR="00B10253" w:rsidTr="42E7F9B8" w14:paraId="330782DC" w14:textId="77777777">
        <w:tc>
          <w:tcPr>
            <w:tcW w:w="14370" w:type="dxa"/>
            <w:gridSpan w:val="5"/>
            <w:tcBorders>
              <w:top w:val="single" w:color="auto" w:sz="12" w:space="0"/>
              <w:bottom w:val="single" w:color="auto" w:sz="4" w:space="0"/>
            </w:tcBorders>
            <w:shd w:val="clear" w:color="auto" w:fill="E17000"/>
            <w:tcMar/>
            <w:vAlign w:val="bottom"/>
          </w:tcPr>
          <w:p w:rsidRPr="00256AAE" w:rsidR="00B10253" w:rsidP="05F3EBA8" w:rsidRDefault="00B10253" w14:paraId="411DE5D9" w14:textId="77777777">
            <w:pPr>
              <w:pStyle w:val="Heading1"/>
              <w:outlineLvl w:val="0"/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</w:pPr>
            <w:bookmarkStart w:name="_Hazard_Type/Area:_Lifts" w:id="1881735636"/>
            <w:r w:rsidRPr="22EB06AF" w:rsidR="5D6036CA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>Hazard Type/Area: Lifts</w:t>
            </w:r>
            <w:bookmarkEnd w:id="1881735636"/>
          </w:p>
        </w:tc>
      </w:tr>
      <w:tr w:rsidRPr="00256AAE" w:rsidR="00B10253" w:rsidTr="42E7F9B8" w14:paraId="49CB75A1" w14:textId="77777777">
        <w:trPr>
          <w:trHeight w:val="519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B10253" w:rsidP="05F3EBA8" w:rsidRDefault="00B10253" w14:paraId="42340145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5FA44823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B10253" w:rsidP="05F3EBA8" w:rsidRDefault="00B10253" w14:paraId="60219B9E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5FA44823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B10253" w:rsidP="05F3EBA8" w:rsidRDefault="00B10253" w14:paraId="045BD74A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5FA44823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B10253" w:rsidP="05F3EBA8" w:rsidRDefault="00B10253" w14:paraId="525EF205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5FA44823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E17000"/>
            <w:tcMar/>
            <w:vAlign w:val="center"/>
          </w:tcPr>
          <w:p w:rsidRPr="00256AAE" w:rsidR="00B10253" w:rsidP="05F3EBA8" w:rsidRDefault="00B10253" w14:paraId="1F77963D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5FA44823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Recommended Mitigating Measures by Group</w:t>
            </w:r>
          </w:p>
        </w:tc>
      </w:tr>
      <w:tr w:rsidRPr="00256AAE" w:rsidR="00B10253" w:rsidTr="42E7F9B8" w14:paraId="46B0EEF1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B10253" w:rsidP="05F3EBA8" w:rsidRDefault="00B10253" w14:paraId="1D6C88AB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5FA44823">
              <w:rPr>
                <w:rFonts w:ascii="FSAlbert" w:hAnsi="FSAlbert"/>
                <w:sz w:val="22"/>
                <w:szCs w:val="22"/>
              </w:rPr>
              <w:t>Finger trapping in lift doors or other moving parts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B10253" w:rsidP="05F3EBA8" w:rsidRDefault="00B10253" w14:paraId="67C3C02A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5FA44823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B10253" w:rsidP="05F3EBA8" w:rsidRDefault="00B10253" w14:paraId="5BB0065D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5FA44823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B10253" w:rsidP="05F3EBA8" w:rsidRDefault="00B10253" w14:paraId="5BD989F5" w14:textId="0F96F5BE">
            <w:pPr>
              <w:rPr>
                <w:rFonts w:ascii="FSAlbert" w:hAnsi="FSAlbert"/>
                <w:sz w:val="22"/>
                <w:szCs w:val="22"/>
              </w:rPr>
            </w:pPr>
            <w:r w:rsidRPr="05F3EBA8" w:rsidR="5FA44823">
              <w:rPr>
                <w:rFonts w:ascii="FSAlbert" w:hAnsi="FSAlbert"/>
                <w:sz w:val="22"/>
                <w:szCs w:val="22"/>
              </w:rPr>
              <w:t>Instructions clearly printed on both the inside and outside of the lift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B10253" w:rsidP="05F3EBA8" w:rsidRDefault="00B10253" w14:paraId="438E571E" w14:textId="039B2938">
            <w:pPr>
              <w:rPr>
                <w:rFonts w:ascii="FSAlbert" w:hAnsi="FSAlbert"/>
                <w:sz w:val="22"/>
                <w:szCs w:val="22"/>
              </w:rPr>
            </w:pPr>
            <w:r w:rsidRPr="05F3EBA8" w:rsidR="5FA44823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5FA44823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5FA44823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5FA44823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5FA44823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Pr="00256AAE" w:rsidR="00256AAE" w:rsidTr="42E7F9B8" w14:paraId="21460393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B10253" w:rsidP="05F3EBA8" w:rsidRDefault="00B10253" w14:paraId="0CCB739D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5FA44823">
              <w:rPr>
                <w:rFonts w:ascii="FSAlbert" w:hAnsi="FSAlbert"/>
                <w:sz w:val="22"/>
                <w:szCs w:val="22"/>
              </w:rPr>
              <w:t>Exceeding maximum weight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B10253" w:rsidP="05F3EBA8" w:rsidRDefault="00B10253" w14:paraId="741EFC43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5FA44823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B10253" w:rsidP="05F3EBA8" w:rsidRDefault="00B10253" w14:paraId="63C09950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5FA44823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B10253" w:rsidP="05F3EBA8" w:rsidRDefault="00B10253" w14:paraId="5011ACF7" w14:textId="30E9E599">
            <w:pPr>
              <w:rPr>
                <w:rFonts w:ascii="FSAlbert" w:hAnsi="FSAlbert"/>
                <w:sz w:val="22"/>
                <w:szCs w:val="22"/>
              </w:rPr>
            </w:pPr>
            <w:r w:rsidRPr="05F3EBA8" w:rsidR="5FA44823">
              <w:rPr>
                <w:rFonts w:ascii="FSAlbert" w:hAnsi="FSAlbert"/>
                <w:sz w:val="22"/>
                <w:szCs w:val="22"/>
              </w:rPr>
              <w:t>Maximum</w:t>
            </w:r>
            <w:r w:rsidRPr="05F3EBA8" w:rsidR="5FA44823">
              <w:rPr>
                <w:rFonts w:ascii="FSAlbert" w:hAnsi="FSAlbert"/>
                <w:sz w:val="22"/>
                <w:szCs w:val="22"/>
              </w:rPr>
              <w:t xml:space="preserve"> weight/group size </w:t>
            </w:r>
            <w:r w:rsidRPr="05F3EBA8" w:rsidR="5FA44823">
              <w:rPr>
                <w:rFonts w:ascii="FSAlbert" w:hAnsi="FSAlbert"/>
                <w:sz w:val="22"/>
                <w:szCs w:val="22"/>
              </w:rPr>
              <w:t>stated</w:t>
            </w:r>
            <w:r w:rsidRPr="05F3EBA8" w:rsidR="5FA44823">
              <w:rPr>
                <w:rFonts w:ascii="FSAlbert" w:hAnsi="FSAlbert"/>
                <w:sz w:val="22"/>
                <w:szCs w:val="22"/>
              </w:rPr>
              <w:t xml:space="preserve"> in the lift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B10253" w:rsidP="05F3EBA8" w:rsidRDefault="00B10253" w14:paraId="7AB5F90E" w14:textId="2504FFDA">
            <w:pPr>
              <w:rPr>
                <w:rFonts w:ascii="FSAlbert" w:hAnsi="FSAlbert"/>
                <w:sz w:val="22"/>
                <w:szCs w:val="22"/>
              </w:rPr>
            </w:pPr>
            <w:r w:rsidRPr="4173F19E" w:rsidR="5FA44823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4173F19E" w:rsidR="5FA44823">
              <w:rPr>
                <w:rFonts w:ascii="FSAlbert" w:hAnsi="FSAlbert"/>
                <w:sz w:val="22"/>
                <w:szCs w:val="22"/>
              </w:rPr>
              <w:t>to</w:t>
            </w:r>
            <w:r w:rsidRPr="4173F19E" w:rsidR="5FA44823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4173F19E" w:rsidR="5FA44823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4173F19E" w:rsidR="5FA44823">
              <w:rPr>
                <w:rFonts w:ascii="FSAlbert" w:hAnsi="FSAlbert"/>
                <w:sz w:val="22"/>
                <w:szCs w:val="22"/>
              </w:rPr>
              <w:t xml:space="preserve"> by school staf</w:t>
            </w:r>
            <w:r w:rsidRPr="4173F19E" w:rsidR="5FA44823">
              <w:rPr>
                <w:rFonts w:ascii="FSAlbert" w:hAnsi="FSAlbert"/>
                <w:sz w:val="22"/>
                <w:szCs w:val="22"/>
              </w:rPr>
              <w:t>f</w:t>
            </w:r>
          </w:p>
          <w:p w:rsidRPr="00256AAE" w:rsidR="00B10253" w:rsidP="05F3EBA8" w:rsidRDefault="00B10253" w14:paraId="51255BF7" w14:textId="7EAA4F0A">
            <w:pPr>
              <w:pStyle w:val="Normal"/>
              <w:rPr>
                <w:rFonts w:ascii="FSAlbert" w:hAnsi="FSAlbert"/>
                <w:sz w:val="22"/>
                <w:szCs w:val="22"/>
              </w:rPr>
            </w:pPr>
            <w:r w:rsidRPr="05F3EBA8" w:rsidR="05F3EBA8">
              <w:rPr>
                <w:rFonts w:ascii="FSAlbert" w:hAnsi="FSAlbert"/>
                <w:sz w:val="22"/>
                <w:szCs w:val="22"/>
              </w:rPr>
              <w:t>Split your group up into smaller groups to use the lift</w:t>
            </w:r>
          </w:p>
        </w:tc>
      </w:tr>
      <w:tr w:rsidRPr="00256AAE" w:rsidR="00B10253" w:rsidTr="42E7F9B8" w14:paraId="2797DEBA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B10253" w:rsidP="05F3EBA8" w:rsidRDefault="00B10253" w14:paraId="1603E703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5FA44823">
              <w:rPr>
                <w:rFonts w:ascii="FSAlbert" w:hAnsi="FSAlbert"/>
                <w:sz w:val="22"/>
                <w:szCs w:val="22"/>
              </w:rPr>
              <w:t xml:space="preserve">Lift breakdown 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B10253" w:rsidP="05F3EBA8" w:rsidRDefault="00B10253" w14:paraId="2EC211F1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5FA44823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B10253" w:rsidP="05F3EBA8" w:rsidRDefault="00B10253" w14:paraId="663718B3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5FA44823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B10253" w:rsidP="05F3EBA8" w:rsidRDefault="00B10253" w14:paraId="34B16C72" w14:textId="67841131">
            <w:pPr>
              <w:rPr>
                <w:rFonts w:ascii="FSAlbert" w:hAnsi="FSAlbert"/>
                <w:sz w:val="22"/>
                <w:szCs w:val="22"/>
              </w:rPr>
            </w:pPr>
            <w:r w:rsidRPr="05F3EBA8" w:rsidR="5FA44823">
              <w:rPr>
                <w:rFonts w:ascii="FSAlbert" w:hAnsi="FSAlbert"/>
                <w:sz w:val="22"/>
                <w:szCs w:val="22"/>
              </w:rPr>
              <w:t>Lifts are regularly inspected and maintained</w:t>
            </w:r>
          </w:p>
          <w:p w:rsidRPr="00256AAE" w:rsidR="00B10253" w:rsidP="05F3EBA8" w:rsidRDefault="00B10253" w14:paraId="577A02C6" w14:textId="39B7EA39">
            <w:pPr>
              <w:rPr>
                <w:rFonts w:ascii="FSAlbert" w:hAnsi="FSAlbert"/>
                <w:sz w:val="22"/>
                <w:szCs w:val="22"/>
              </w:rPr>
            </w:pPr>
            <w:r w:rsidRPr="05F3EBA8" w:rsidR="5FA44823">
              <w:rPr>
                <w:rFonts w:ascii="FSAlbert" w:hAnsi="FSAlbert"/>
                <w:sz w:val="22"/>
                <w:szCs w:val="22"/>
              </w:rPr>
              <w:t>Instructions on calling for help are displayed inside the lift</w:t>
            </w:r>
          </w:p>
          <w:p w:rsidRPr="00256AAE" w:rsidR="00B10253" w:rsidP="05F3EBA8" w:rsidRDefault="00B10253" w14:paraId="0C15BDEB" w14:textId="31300AAC">
            <w:pPr>
              <w:rPr>
                <w:rFonts w:ascii="FSAlbert" w:hAnsi="FSAlbert"/>
                <w:sz w:val="22"/>
                <w:szCs w:val="22"/>
              </w:rPr>
            </w:pPr>
            <w:r w:rsidRPr="05F3EBA8" w:rsidR="5FA44823">
              <w:rPr>
                <w:rFonts w:ascii="FSAlbert" w:hAnsi="FSAlbert"/>
                <w:sz w:val="22"/>
                <w:szCs w:val="22"/>
              </w:rPr>
              <w:t>Two lifts are available for public use to allow access if one is out of order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B10253" w:rsidP="05F3EBA8" w:rsidRDefault="00B10253" w14:paraId="3923A5AE" w14:textId="21A4010F">
            <w:pPr>
              <w:rPr>
                <w:rFonts w:ascii="FSAlbert" w:hAnsi="FSAlbert"/>
                <w:sz w:val="22"/>
                <w:szCs w:val="22"/>
              </w:rPr>
            </w:pPr>
            <w:r w:rsidRPr="05F3EBA8" w:rsidR="5FA44823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5FA44823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5FA44823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5FA44823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5FA44823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Pr="00256AAE" w:rsidR="007D6965" w:rsidTr="42E7F9B8" w14:paraId="7344E1AC" w14:textId="77777777">
        <w:tc>
          <w:tcPr>
            <w:tcW w:w="14370" w:type="dxa"/>
            <w:gridSpan w:val="5"/>
            <w:tcBorders>
              <w:top w:val="single" w:color="auto" w:sz="12" w:space="0"/>
              <w:bottom w:val="single" w:color="auto" w:sz="4" w:space="0"/>
            </w:tcBorders>
            <w:shd w:val="clear" w:color="auto" w:fill="E17000"/>
            <w:tcMar/>
            <w:vAlign w:val="bottom"/>
          </w:tcPr>
          <w:p w:rsidRPr="00256AAE" w:rsidR="007D6965" w:rsidP="05F3EBA8" w:rsidRDefault="007D6965" w14:paraId="33482F21" w14:textId="7F2D45A6">
            <w:pPr>
              <w:pStyle w:val="Heading1"/>
              <w:outlineLvl w:val="0"/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</w:pPr>
            <w:bookmarkStart w:name="_Hazard_Type/Area:_All" w:id="1109644924"/>
            <w:r w:rsidRPr="22EB06AF" w:rsidR="6008334D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 xml:space="preserve">Hazard Type/Area: </w:t>
            </w:r>
            <w:r w:rsidRPr="22EB06AF" w:rsidR="5D6036CA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>All stairways and steps</w:t>
            </w:r>
            <w:bookmarkEnd w:id="1109644924"/>
          </w:p>
        </w:tc>
      </w:tr>
      <w:tr w:rsidRPr="00256AAE" w:rsidR="007D6965" w:rsidTr="42E7F9B8" w14:paraId="38614479" w14:textId="77777777">
        <w:trPr>
          <w:trHeight w:val="519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7D6965" w:rsidP="05F3EBA8" w:rsidRDefault="007D6965" w14:paraId="349277C6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04AA0B94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7D6965" w:rsidP="05F3EBA8" w:rsidRDefault="007D6965" w14:paraId="7209BD2B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04AA0B94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7D6965" w:rsidP="05F3EBA8" w:rsidRDefault="007D6965" w14:paraId="7AAB1D71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04AA0B94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7D6965" w:rsidP="05F3EBA8" w:rsidRDefault="007D6965" w14:paraId="11957DF3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04AA0B94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E17000"/>
            <w:tcMar/>
            <w:vAlign w:val="center"/>
          </w:tcPr>
          <w:p w:rsidRPr="00256AAE" w:rsidR="007D6965" w:rsidP="05F3EBA8" w:rsidRDefault="007D6965" w14:paraId="2F0D9D88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04AA0B94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Recommended Mitigating Measures by Group</w:t>
            </w:r>
          </w:p>
        </w:tc>
      </w:tr>
      <w:tr w:rsidRPr="00256AAE" w:rsidR="007D6965" w:rsidTr="42E7F9B8" w14:paraId="4EBF22F0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B10253" w:rsidP="05F3EBA8" w:rsidRDefault="00B10253" w14:paraId="664C918C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5FA44823">
              <w:rPr>
                <w:rFonts w:ascii="FSAlbert" w:hAnsi="FSAlbert"/>
                <w:sz w:val="22"/>
                <w:szCs w:val="22"/>
              </w:rPr>
              <w:t xml:space="preserve">Slips, </w:t>
            </w:r>
            <w:r w:rsidRPr="05F3EBA8" w:rsidR="5FA44823">
              <w:rPr>
                <w:rFonts w:ascii="FSAlbert" w:hAnsi="FSAlbert"/>
                <w:sz w:val="22"/>
                <w:szCs w:val="22"/>
              </w:rPr>
              <w:t>trips</w:t>
            </w:r>
            <w:r w:rsidRPr="05F3EBA8" w:rsidR="5FA44823">
              <w:rPr>
                <w:rFonts w:ascii="FSAlbert" w:hAnsi="FSAlbert"/>
                <w:sz w:val="22"/>
                <w:szCs w:val="22"/>
              </w:rPr>
              <w:t xml:space="preserve"> and falls</w:t>
            </w:r>
          </w:p>
          <w:p w:rsidRPr="00256AAE" w:rsidR="007D6965" w:rsidP="05F3EBA8" w:rsidRDefault="007D6965" w14:paraId="068C962D" w14:textId="3CD22E72">
            <w:pPr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B10253" w14:paraId="5A69E302" w14:textId="62C754E1">
            <w:pPr>
              <w:rPr>
                <w:rFonts w:ascii="FSAlbert" w:hAnsi="FSAlbert"/>
                <w:sz w:val="22"/>
                <w:szCs w:val="22"/>
              </w:rPr>
            </w:pPr>
            <w:r w:rsidRPr="05F3EBA8" w:rsidR="5FA44823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B10253" w14:paraId="2B36B971" w14:textId="507A5E4A">
            <w:pPr>
              <w:rPr>
                <w:rFonts w:ascii="FSAlbert" w:hAnsi="FSAlbert"/>
                <w:sz w:val="22"/>
                <w:szCs w:val="22"/>
              </w:rPr>
            </w:pPr>
            <w:r w:rsidRPr="05F3EBA8" w:rsidR="5FA44823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0330B5" w:rsidP="05F3EBA8" w:rsidRDefault="000330B5" w14:paraId="473CF400" w14:textId="30EBE78F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3937807">
              <w:rPr>
                <w:rFonts w:ascii="FSAlbert" w:hAnsi="FSAlbert"/>
                <w:sz w:val="22"/>
                <w:szCs w:val="22"/>
              </w:rPr>
              <w:t xml:space="preserve">Daily checks </w:t>
            </w:r>
          </w:p>
          <w:p w:rsidRPr="00256AAE" w:rsidR="000330B5" w:rsidP="05F3EBA8" w:rsidRDefault="000330B5" w14:paraId="1B33396B" w14:textId="2E0ED30F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3937807">
              <w:rPr>
                <w:rFonts w:ascii="FSAlbert" w:hAnsi="FSAlbert"/>
                <w:sz w:val="22"/>
                <w:szCs w:val="22"/>
              </w:rPr>
              <w:t>Handrails in place</w:t>
            </w:r>
          </w:p>
          <w:p w:rsidR="007D6965" w:rsidP="05F3EBA8" w:rsidRDefault="007D6965" w14:paraId="4E40F1EC" w14:textId="22A57A7E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3937807">
              <w:rPr>
                <w:rFonts w:ascii="FSAlbert" w:hAnsi="FSAlbert"/>
                <w:sz w:val="22"/>
                <w:szCs w:val="22"/>
              </w:rPr>
              <w:t xml:space="preserve">Signage in place during cleaning or after spillage </w:t>
            </w:r>
          </w:p>
          <w:p w:rsidRPr="00256AAE" w:rsidR="006B19AE" w:rsidP="05F3EBA8" w:rsidRDefault="006B19AE" w14:paraId="6D74E53C" w14:textId="28FC3B34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Floors regularly inspected and maintained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0330B5" w:rsidP="05F3EBA8" w:rsidRDefault="000330B5" w14:paraId="2838BA2B" w14:textId="7011CFE9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3937807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63937807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63937807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63937807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63937807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  <w:p w:rsidRPr="00256AAE" w:rsidR="000330B5" w:rsidP="05F3EBA8" w:rsidRDefault="000330B5" w14:paraId="4E668761" w14:textId="78710CD3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3937807">
              <w:rPr>
                <w:rFonts w:ascii="FSAlbert" w:hAnsi="FSAlbert"/>
                <w:sz w:val="22"/>
                <w:szCs w:val="22"/>
              </w:rPr>
              <w:t>Use handrails on the stairs</w:t>
            </w:r>
          </w:p>
          <w:p w:rsidRPr="00256AAE" w:rsidR="000330B5" w:rsidP="05F3EBA8" w:rsidRDefault="000330B5" w14:paraId="0530E251" w14:textId="111FAA1E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3937807">
              <w:rPr>
                <w:rFonts w:ascii="FSAlbert" w:hAnsi="FSAlbert"/>
                <w:sz w:val="22"/>
                <w:szCs w:val="22"/>
              </w:rPr>
              <w:t>Sc</w:t>
            </w:r>
            <w:r w:rsidRPr="05F3EBA8" w:rsidR="63157EE4">
              <w:rPr>
                <w:rFonts w:ascii="FSAlbert" w:hAnsi="FSAlbert"/>
                <w:sz w:val="22"/>
                <w:szCs w:val="22"/>
              </w:rPr>
              <w:t>hool staff to ensure that children walk while using the stairs</w:t>
            </w:r>
          </w:p>
          <w:p w:rsidRPr="00256AAE" w:rsidR="007D6965" w:rsidP="05F3EBA8" w:rsidRDefault="007D6965" w14:paraId="388B300D" w14:textId="1A449738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3937807">
              <w:rPr>
                <w:rFonts w:ascii="FSAlbert" w:hAnsi="FSAlbert"/>
                <w:sz w:val="22"/>
                <w:szCs w:val="22"/>
              </w:rPr>
              <w:t>School staff to ensure children do not climb on rails or over balconies</w:t>
            </w:r>
          </w:p>
        </w:tc>
      </w:tr>
      <w:tr w:rsidRPr="00256AAE" w:rsidR="00256AAE" w:rsidTr="42E7F9B8" w14:paraId="06CC3D7D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7D6965" w14:paraId="15AC1E37" w14:textId="38BF616B">
            <w:pPr>
              <w:rPr>
                <w:rFonts w:ascii="FSAlbert" w:hAnsi="FSAlbert"/>
                <w:sz w:val="22"/>
                <w:szCs w:val="22"/>
              </w:rPr>
            </w:pPr>
            <w:r w:rsidRPr="05F3EBA8" w:rsidR="5FA44823">
              <w:rPr>
                <w:rFonts w:ascii="FSAlbert" w:hAnsi="FSAlbert"/>
                <w:sz w:val="22"/>
                <w:szCs w:val="22"/>
              </w:rPr>
              <w:t>Items falling from stairways and balconies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0330B5" w14:paraId="070FF355" w14:textId="24E96103">
            <w:pPr>
              <w:rPr>
                <w:rFonts w:ascii="FSAlbert" w:hAnsi="FSAlbert"/>
                <w:sz w:val="22"/>
                <w:szCs w:val="22"/>
              </w:rPr>
            </w:pPr>
            <w:r w:rsidRPr="05F3EBA8" w:rsidR="63937807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0330B5" w14:paraId="09F6C512" w14:textId="47F68F8B">
            <w:pPr>
              <w:rPr>
                <w:rFonts w:ascii="FSAlbert" w:hAnsi="FSAlbert"/>
                <w:sz w:val="22"/>
                <w:szCs w:val="22"/>
              </w:rPr>
            </w:pPr>
            <w:r w:rsidRPr="05F3EBA8" w:rsidR="63937807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7D6965" w14:paraId="5AF2F810" w14:textId="7777777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7D6965" w:rsidP="05F3EBA8" w:rsidRDefault="007D6965" w14:paraId="36236451" w14:textId="63DB2065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4173F19E" w:rsidR="63937807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4173F19E" w:rsidR="63937807">
              <w:rPr>
                <w:rFonts w:ascii="FSAlbert" w:hAnsi="FSAlbert"/>
                <w:sz w:val="22"/>
                <w:szCs w:val="22"/>
              </w:rPr>
              <w:t>to</w:t>
            </w:r>
            <w:r w:rsidRPr="4173F19E" w:rsidR="63937807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4173F19E" w:rsidR="63937807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4173F19E" w:rsidR="63937807">
              <w:rPr>
                <w:rFonts w:ascii="FSAlbert" w:hAnsi="FSAlbert"/>
                <w:sz w:val="22"/>
                <w:szCs w:val="22"/>
              </w:rPr>
              <w:t xml:space="preserve"> by school staff, checking they keep a hold of their equipment near stairways and balconies.</w:t>
            </w:r>
          </w:p>
        </w:tc>
      </w:tr>
      <w:tr w:rsidRPr="00256AAE" w:rsidR="007D6965" w:rsidTr="42E7F9B8" w14:paraId="65403126" w14:textId="77777777">
        <w:tc>
          <w:tcPr>
            <w:tcW w:w="14370" w:type="dxa"/>
            <w:gridSpan w:val="5"/>
            <w:tcBorders>
              <w:top w:val="single" w:color="auto" w:sz="12" w:space="0"/>
              <w:bottom w:val="single" w:color="auto" w:sz="4" w:space="0"/>
            </w:tcBorders>
            <w:shd w:val="clear" w:color="auto" w:fill="E17000"/>
            <w:tcMar/>
            <w:vAlign w:val="bottom"/>
          </w:tcPr>
          <w:p w:rsidRPr="00256AAE" w:rsidR="007D6965" w:rsidP="05F3EBA8" w:rsidRDefault="007D6965" w14:paraId="05FD660A" w14:textId="597A78AA">
            <w:pPr>
              <w:pStyle w:val="Heading1"/>
              <w:outlineLvl w:val="0"/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</w:pPr>
            <w:bookmarkStart w:name="_Hazard_Type/Area:_Doorways" w:id="235721411"/>
            <w:r w:rsidRPr="22EB06AF" w:rsidR="6008334D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 xml:space="preserve">Hazard Type/Area: </w:t>
            </w:r>
            <w:r w:rsidRPr="22EB06AF" w:rsidR="21634E1C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>Doorways</w:t>
            </w:r>
            <w:bookmarkEnd w:id="235721411"/>
          </w:p>
        </w:tc>
      </w:tr>
      <w:tr w:rsidRPr="00256AAE" w:rsidR="007D6965" w:rsidTr="42E7F9B8" w14:paraId="7F484327" w14:textId="77777777">
        <w:trPr>
          <w:trHeight w:val="519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7D6965" w:rsidP="05F3EBA8" w:rsidRDefault="007D6965" w14:paraId="6AAA5C63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04AA0B94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7D6965" w:rsidP="05F3EBA8" w:rsidRDefault="007D6965" w14:paraId="24A73D26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04AA0B94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7D6965" w:rsidP="05F3EBA8" w:rsidRDefault="007D6965" w14:paraId="3EE1A5F5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04AA0B94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7D6965" w:rsidP="05F3EBA8" w:rsidRDefault="007D6965" w14:paraId="71A888F5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04AA0B94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E17000"/>
            <w:tcMar/>
            <w:vAlign w:val="center"/>
          </w:tcPr>
          <w:p w:rsidRPr="00256AAE" w:rsidR="007D6965" w:rsidP="05F3EBA8" w:rsidRDefault="007D6965" w14:paraId="699B20DA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04AA0B94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Recommended Mitigating Measures by Group</w:t>
            </w:r>
          </w:p>
        </w:tc>
      </w:tr>
      <w:tr w:rsidRPr="00256AAE" w:rsidR="009D0AEF" w:rsidTr="42E7F9B8" w14:paraId="62BB4DED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9D0AEF" w:rsidP="05F3EBA8" w:rsidRDefault="009D0AEF" w14:paraId="7BD1591B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>Bumped by automatic doors opening or closing</w:t>
            </w:r>
          </w:p>
          <w:p w:rsidRPr="00256AAE" w:rsidR="009D0AEF" w:rsidP="05F3EBA8" w:rsidRDefault="009D0AEF" w14:paraId="2954643C" w14:textId="77777777">
            <w:pPr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9D0AEF" w:rsidP="05F3EBA8" w:rsidRDefault="009D0AEF" w14:paraId="25961C5A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9D0AEF" w:rsidP="05F3EBA8" w:rsidRDefault="009D0AEF" w14:paraId="0ACA7846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9D0AEF" w:rsidP="05F3EBA8" w:rsidRDefault="009D0AEF" w14:paraId="1474C529" w14:textId="7777777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9D0AEF" w:rsidP="05F3EBA8" w:rsidRDefault="009D0AEF" w14:paraId="0130E480" w14:textId="3B34CB52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63157EE4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63157EE4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63157EE4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63157EE4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  <w:p w:rsidRPr="00256AAE" w:rsidR="009D0AEF" w:rsidP="05F3EBA8" w:rsidRDefault="009D0AEF" w14:paraId="247DC979" w14:textId="2A4FF1A5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>School staff to ensure doors stay open using automatic door buttons as groups go through</w:t>
            </w:r>
          </w:p>
          <w:p w:rsidRPr="00256AAE" w:rsidR="009D0AEF" w:rsidP="05F3EBA8" w:rsidRDefault="009D0AEF" w14:paraId="56179BA8" w14:textId="23AE88CF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>Groups to take particular care in doorways</w:t>
            </w:r>
          </w:p>
        </w:tc>
      </w:tr>
      <w:tr w:rsidRPr="00256AAE" w:rsidR="009D0AEF" w:rsidTr="42E7F9B8" w14:paraId="1D51F03D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9D0AEF" w:rsidP="05F3EBA8" w:rsidRDefault="009D0AEF" w14:paraId="46A96B64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>Collision with glass doors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9D0AEF" w:rsidP="05F3EBA8" w:rsidRDefault="009D0AEF" w14:paraId="6C89C38D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9D0AEF" w:rsidP="05F3EBA8" w:rsidRDefault="009D0AEF" w14:paraId="7C1FEB76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9D0AEF" w:rsidP="05F3EBA8" w:rsidRDefault="009D0AEF" w14:paraId="6F98F5CA" w14:textId="7777777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>Stickers in place on glass doors to make them more visible</w:t>
            </w:r>
          </w:p>
          <w:p w:rsidRPr="00256AAE" w:rsidR="009D0AEF" w:rsidP="05F3EBA8" w:rsidRDefault="009D0AEF" w14:paraId="5A1A4430" w14:textId="7777777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9D0AEF" w:rsidP="05F3EBA8" w:rsidRDefault="009D0AEF" w14:paraId="49B25A04" w14:textId="78634641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63157EE4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63157EE4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63157EE4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63157EE4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  <w:p w:rsidRPr="00256AAE" w:rsidR="009D0AEF" w:rsidP="05F3EBA8" w:rsidRDefault="009D0AEF" w14:paraId="4F3C9CD9" w14:textId="4DE97F14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  <w:p w:rsidRPr="00256AAE" w:rsidR="009D0AEF" w:rsidP="05F3EBA8" w:rsidRDefault="009D0AEF" w14:paraId="1F1FAD8E" w14:textId="3590713E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>Groups to take particular care in doorways</w:t>
            </w:r>
          </w:p>
        </w:tc>
      </w:tr>
      <w:tr w:rsidRPr="00256AAE" w:rsidR="009D0AEF" w:rsidTr="42E7F9B8" w14:paraId="5FBE552C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9D0AEF" w:rsidP="05F3EBA8" w:rsidRDefault="009D0AEF" w14:paraId="6B7A0ADB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>Finger trapping in doors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9D0AEF" w:rsidP="05F3EBA8" w:rsidRDefault="009D0AEF" w14:paraId="43FF6453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9D0AEF" w:rsidP="05F3EBA8" w:rsidRDefault="009D0AEF" w14:paraId="37B8AC3B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9D0AEF" w:rsidP="05F3EBA8" w:rsidRDefault="009D0AEF" w14:paraId="42B41260" w14:textId="7B9EEE12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>Finger guards on main doorways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9D0AEF" w:rsidP="05F3EBA8" w:rsidRDefault="009D0AEF" w14:paraId="4D8EB631" w14:textId="46C0A10B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63157EE4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63157EE4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63157EE4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63157EE4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  <w:p w:rsidRPr="00256AAE" w:rsidR="009D0AEF" w:rsidP="05F3EBA8" w:rsidRDefault="009D0AEF" w14:paraId="3B344816" w14:textId="672D19FF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>Groups to take particular care in doorways</w:t>
            </w:r>
          </w:p>
        </w:tc>
      </w:tr>
      <w:tr w:rsidRPr="00256AAE" w:rsidR="007D6965" w:rsidTr="42E7F9B8" w14:paraId="5D4CBB32" w14:textId="77777777">
        <w:tc>
          <w:tcPr>
            <w:tcW w:w="14370" w:type="dxa"/>
            <w:gridSpan w:val="5"/>
            <w:tcBorders>
              <w:top w:val="single" w:color="auto" w:sz="12" w:space="0"/>
              <w:bottom w:val="single" w:color="auto" w:sz="4" w:space="0"/>
            </w:tcBorders>
            <w:shd w:val="clear" w:color="auto" w:fill="E17000"/>
            <w:tcMar/>
            <w:vAlign w:val="bottom"/>
          </w:tcPr>
          <w:p w:rsidRPr="00256AAE" w:rsidR="007D6965" w:rsidP="05F3EBA8" w:rsidRDefault="007D6965" w14:paraId="3D1EAFD8" w14:textId="34D1FB1F">
            <w:pPr>
              <w:pStyle w:val="Heading1"/>
              <w:outlineLvl w:val="0"/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</w:pPr>
            <w:bookmarkStart w:name="_Hazard_Type/Area:_Toilets" w:id="1203594475"/>
            <w:r w:rsidRPr="22EB06AF" w:rsidR="6008334D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 xml:space="preserve">Hazard Type/Area: </w:t>
            </w:r>
            <w:r w:rsidRPr="22EB06AF" w:rsidR="21634E1C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>Toilets</w:t>
            </w:r>
            <w:bookmarkEnd w:id="1203594475"/>
          </w:p>
        </w:tc>
      </w:tr>
      <w:tr w:rsidRPr="00256AAE" w:rsidR="007D6965" w:rsidTr="42E7F9B8" w14:paraId="6320B1C0" w14:textId="77777777">
        <w:trPr>
          <w:trHeight w:val="519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7D6965" w:rsidP="05F3EBA8" w:rsidRDefault="007D6965" w14:paraId="63B6632D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04AA0B94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7D6965" w:rsidP="05F3EBA8" w:rsidRDefault="007D6965" w14:paraId="67079268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04AA0B94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7D6965" w:rsidP="05F3EBA8" w:rsidRDefault="007D6965" w14:paraId="2888908D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04AA0B94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7D6965" w:rsidP="05F3EBA8" w:rsidRDefault="007D6965" w14:paraId="1A1E32DD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04AA0B94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E17000"/>
            <w:tcMar/>
            <w:vAlign w:val="center"/>
          </w:tcPr>
          <w:p w:rsidRPr="00256AAE" w:rsidR="007D6965" w:rsidP="05F3EBA8" w:rsidRDefault="007D6965" w14:paraId="13920042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04AA0B94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Recommended Mitigating Measures by Group</w:t>
            </w:r>
          </w:p>
        </w:tc>
      </w:tr>
      <w:tr w:rsidRPr="00256AAE" w:rsidR="007D6965" w:rsidTr="42E7F9B8" w14:paraId="35C788CA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9D0AEF" w:rsidP="05F3EBA8" w:rsidRDefault="009D0AEF" w14:paraId="6D0C9E1B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 xml:space="preserve">Slips, </w:t>
            </w:r>
            <w:r w:rsidRPr="05F3EBA8" w:rsidR="63157EE4">
              <w:rPr>
                <w:rFonts w:ascii="FSAlbert" w:hAnsi="FSAlbert"/>
                <w:sz w:val="22"/>
                <w:szCs w:val="22"/>
              </w:rPr>
              <w:t>trips</w:t>
            </w:r>
            <w:r w:rsidRPr="05F3EBA8" w:rsidR="63157EE4">
              <w:rPr>
                <w:rFonts w:ascii="FSAlbert" w:hAnsi="FSAlbert"/>
                <w:sz w:val="22"/>
                <w:szCs w:val="22"/>
              </w:rPr>
              <w:t xml:space="preserve"> and falls (especially on wet floors)</w:t>
            </w:r>
          </w:p>
          <w:p w:rsidRPr="00256AAE" w:rsidR="007D6965" w:rsidP="05F3EBA8" w:rsidRDefault="007D6965" w14:paraId="7850016A" w14:textId="1AA5FDF7">
            <w:pPr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9D0AEF" w14:paraId="30534A93" w14:textId="4B7E7946">
            <w:pPr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9D0AEF" w14:paraId="0660C80A" w14:textId="6F7141BE">
            <w:pPr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9D0AEF" w:rsidP="05F3EBA8" w:rsidRDefault="009D0AEF" w14:paraId="061B93B3" w14:textId="498B7386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>Regular cleaning and inspection by museum staff</w:t>
            </w:r>
          </w:p>
          <w:p w:rsidR="0020149D" w:rsidP="05F3EBA8" w:rsidRDefault="0020149D" w14:paraId="511B3044" w14:textId="2935512C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>Hazard signs displayed when floors are wet</w:t>
            </w:r>
          </w:p>
          <w:p w:rsidRPr="00256AAE" w:rsidR="007D6965" w:rsidP="05F3EBA8" w:rsidRDefault="007D6965" w14:paraId="49E6EAEB" w14:textId="3946FD49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Floors regularly inspected and maintained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7D6965" w:rsidP="05F3EBA8" w:rsidRDefault="009D0AEF" w14:paraId="3ACF178E" w14:textId="35C3C21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63157EE4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63157EE4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63157EE4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63157EE4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Pr="00256AAE" w:rsidR="00256AAE" w:rsidTr="42E7F9B8" w14:paraId="56679860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9D0AEF" w14:paraId="42D77DEE" w14:textId="636DA3E6">
            <w:pPr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 xml:space="preserve">Need for </w:t>
            </w:r>
            <w:r w:rsidRPr="05F3EBA8" w:rsidR="63157EE4">
              <w:rPr>
                <w:rFonts w:ascii="FSAlbert" w:hAnsi="FSAlbert"/>
                <w:sz w:val="22"/>
                <w:szCs w:val="22"/>
              </w:rPr>
              <w:t>assistance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9D0AEF" w14:paraId="6006F76A" w14:textId="5F9CE28E">
            <w:pPr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9D0AEF" w14:paraId="064E8330" w14:textId="7A6C17DE">
            <w:pPr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9D0AEF" w14:paraId="0D0B8E93" w14:textId="3F5325E3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>Alarms fitted in accessible toilets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7D6965" w:rsidP="05F3EBA8" w:rsidRDefault="007D6965" w14:paraId="0F69517B" w14:textId="65D3112D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3157EE4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63157EE4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63157EE4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63157EE4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63157EE4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Pr="00256AAE" w:rsidR="009D0AEF" w:rsidTr="42E7F9B8" w14:paraId="63B47896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9D0AEF" w:rsidP="05F3EBA8" w:rsidRDefault="007D7758" w14:paraId="5ABCDFBA" w14:textId="3FE41266">
            <w:pPr>
              <w:rPr>
                <w:rFonts w:ascii="FSAlbert" w:hAnsi="FSAlbert"/>
                <w:sz w:val="22"/>
                <w:szCs w:val="22"/>
              </w:rPr>
            </w:pPr>
            <w:r w:rsidRPr="05F3EBA8" w:rsidR="68AC86A8">
              <w:rPr>
                <w:rFonts w:ascii="FSAlbert" w:hAnsi="FSAlbert"/>
                <w:sz w:val="22"/>
                <w:szCs w:val="22"/>
              </w:rPr>
              <w:t xml:space="preserve">Child cannot </w:t>
            </w:r>
            <w:r w:rsidRPr="05F3EBA8" w:rsidR="68AC86A8">
              <w:rPr>
                <w:rFonts w:ascii="FSAlbert" w:hAnsi="FSAlbert"/>
                <w:sz w:val="22"/>
                <w:szCs w:val="22"/>
              </w:rPr>
              <w:t>operate</w:t>
            </w:r>
            <w:r w:rsidRPr="05F3EBA8" w:rsidR="68AC86A8">
              <w:rPr>
                <w:rFonts w:ascii="FSAlbert" w:hAnsi="FSAlbert"/>
                <w:sz w:val="22"/>
                <w:szCs w:val="22"/>
              </w:rPr>
              <w:t xml:space="preserve"> locks and becomes stuck in cubicle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9D0AEF" w:rsidP="05F3EBA8" w:rsidRDefault="007D7758" w14:paraId="1ADFCB79" w14:textId="635646A7">
            <w:pPr>
              <w:rPr>
                <w:rFonts w:ascii="FSAlbert" w:hAnsi="FSAlbert"/>
                <w:sz w:val="22"/>
                <w:szCs w:val="22"/>
              </w:rPr>
            </w:pPr>
            <w:r w:rsidRPr="05F3EBA8" w:rsidR="68AC86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9D0AEF" w:rsidP="05F3EBA8" w:rsidRDefault="007D7758" w14:paraId="168D9FD3" w14:textId="54CA4673">
            <w:pPr>
              <w:rPr>
                <w:rFonts w:ascii="FSAlbert" w:hAnsi="FSAlbert"/>
                <w:sz w:val="22"/>
                <w:szCs w:val="22"/>
              </w:rPr>
            </w:pPr>
            <w:r w:rsidRPr="05F3EBA8" w:rsidR="68AC86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9D0AEF" w:rsidP="05F3EBA8" w:rsidRDefault="009D0AEF" w14:paraId="52392456" w14:textId="18F55503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8AC86A8">
              <w:rPr>
                <w:rFonts w:ascii="FSAlbert" w:hAnsi="FSAlbert"/>
                <w:sz w:val="22"/>
                <w:szCs w:val="22"/>
              </w:rPr>
              <w:t>Locks can be opened from outside by museum staff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9D0AEF" w:rsidP="05F3EBA8" w:rsidRDefault="007D7758" w14:paraId="7533EA67" w14:textId="4ADC6236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8AC86A8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68AC86A8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68AC86A8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68AC86A8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68AC86A8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Pr="00256AAE" w:rsidR="009D0AEF" w:rsidTr="42E7F9B8" w14:paraId="78ACBA3A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9D0AEF" w:rsidP="05F3EBA8" w:rsidRDefault="008E5F40" w14:paraId="6BB146A8" w14:textId="5E3F884D">
            <w:pPr>
              <w:rPr>
                <w:rFonts w:ascii="FSAlbert" w:hAnsi="FSAlbert"/>
                <w:sz w:val="22"/>
                <w:szCs w:val="22"/>
              </w:rPr>
            </w:pPr>
            <w:r w:rsidRPr="05F3EBA8" w:rsidR="745507A7">
              <w:rPr>
                <w:rFonts w:ascii="FSAlbert" w:hAnsi="FSAlbert"/>
                <w:sz w:val="22"/>
                <w:szCs w:val="22"/>
              </w:rPr>
              <w:t>Other visitors also using toilets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9D0AEF" w:rsidP="05F3EBA8" w:rsidRDefault="008E5F40" w14:paraId="0AF08F79" w14:textId="087A5AFB">
            <w:pPr>
              <w:rPr>
                <w:rFonts w:ascii="FSAlbert" w:hAnsi="FSAlbert"/>
                <w:sz w:val="22"/>
                <w:szCs w:val="22"/>
              </w:rPr>
            </w:pPr>
            <w:r w:rsidRPr="05F3EBA8" w:rsidR="745507A7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9D0AEF" w:rsidP="05F3EBA8" w:rsidRDefault="007D7758" w14:paraId="49BCD2EC" w14:textId="52E59D35">
            <w:pPr>
              <w:rPr>
                <w:rFonts w:ascii="FSAlbert" w:hAnsi="FSAlbert"/>
                <w:sz w:val="22"/>
                <w:szCs w:val="22"/>
              </w:rPr>
            </w:pPr>
            <w:r w:rsidRPr="05F3EBA8" w:rsidR="68AC86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9D0AEF" w:rsidP="05F3EBA8" w:rsidRDefault="009D0AEF" w14:paraId="6BF489E3" w14:textId="2B59CA0F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45507A7">
              <w:rPr>
                <w:rFonts w:ascii="FSAlbert" w:hAnsi="FSAlbert"/>
                <w:sz w:val="22"/>
                <w:szCs w:val="22"/>
              </w:rPr>
              <w:t>Alternative sets of toilets available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9D0AEF" w:rsidP="05F3EBA8" w:rsidRDefault="008E5F40" w14:paraId="1F5AC7B9" w14:textId="3CE61928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745507A7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745507A7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Pr="00256AAE" w:rsidR="007D6965" w:rsidTr="42E7F9B8" w14:paraId="6730AED3" w14:textId="77777777">
        <w:tc>
          <w:tcPr>
            <w:tcW w:w="14370" w:type="dxa"/>
            <w:gridSpan w:val="5"/>
            <w:tcBorders>
              <w:top w:val="single" w:color="auto" w:sz="12" w:space="0"/>
              <w:bottom w:val="single" w:color="auto" w:sz="4" w:space="0"/>
            </w:tcBorders>
            <w:shd w:val="clear" w:color="auto" w:fill="E17000"/>
            <w:tcMar/>
            <w:vAlign w:val="bottom"/>
          </w:tcPr>
          <w:p w:rsidRPr="00256AAE" w:rsidR="007D6965" w:rsidP="05F3EBA8" w:rsidRDefault="007D6965" w14:paraId="6D9423DC" w14:textId="6D74C73F">
            <w:pPr>
              <w:pStyle w:val="Heading1"/>
              <w:outlineLvl w:val="0"/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</w:pPr>
            <w:bookmarkStart w:name="_Hazard_Type/Area:_Museum_1" w:id="1645688152"/>
            <w:r w:rsidRPr="22EB06AF" w:rsidR="6008334D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>Hazard Type/Area</w:t>
            </w:r>
            <w:r w:rsidRPr="22EB06AF" w:rsidR="5CF1593A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>:</w:t>
            </w:r>
            <w:r w:rsidRPr="22EB06AF" w:rsidR="45A04A46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 xml:space="preserve"> Museum Galleries</w:t>
            </w:r>
            <w:bookmarkEnd w:id="1645688152"/>
          </w:p>
        </w:tc>
      </w:tr>
      <w:tr w:rsidRPr="00256AAE" w:rsidR="007D6965" w:rsidTr="42E7F9B8" w14:paraId="259164A9" w14:textId="77777777">
        <w:trPr>
          <w:trHeight w:val="519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7D6965" w:rsidP="05F3EBA8" w:rsidRDefault="007D6965" w14:paraId="51AFB0E3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04AA0B94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7D6965" w:rsidP="05F3EBA8" w:rsidRDefault="007D6965" w14:paraId="5C21E54E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04AA0B94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7D6965" w:rsidP="05F3EBA8" w:rsidRDefault="007D6965" w14:paraId="1B66D04F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04AA0B94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7D6965" w:rsidP="05F3EBA8" w:rsidRDefault="007D6965" w14:paraId="52521A8C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04AA0B94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E17000"/>
            <w:tcMar/>
            <w:vAlign w:val="center"/>
          </w:tcPr>
          <w:p w:rsidRPr="00256AAE" w:rsidR="007D6965" w:rsidP="05F3EBA8" w:rsidRDefault="007D6965" w14:paraId="32D16160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04AA0B94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Recommended Mitigating Measures by Group</w:t>
            </w:r>
          </w:p>
        </w:tc>
      </w:tr>
      <w:tr w:rsidRPr="00256AAE" w:rsidR="007D6965" w:rsidTr="42E7F9B8" w14:paraId="0038BE1B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8E5F40" w14:paraId="55CF777E" w14:textId="4F6FCF87">
            <w:pPr>
              <w:rPr>
                <w:rFonts w:ascii="FSAlbert" w:hAnsi="FSAlbert"/>
                <w:sz w:val="22"/>
                <w:szCs w:val="22"/>
              </w:rPr>
            </w:pPr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Slips, </w:t>
            </w:r>
            <w:r w:rsidRPr="05F3EBA8" w:rsidR="745507A7">
              <w:rPr>
                <w:rFonts w:ascii="FSAlbert" w:hAnsi="FSAlbert"/>
                <w:sz w:val="22"/>
                <w:szCs w:val="22"/>
              </w:rPr>
              <w:t>trips</w:t>
            </w:r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 and falls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CD4A10" w14:paraId="1327FD49" w14:textId="7F3D1AC7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CD4A10" w14:paraId="002C8B34" w14:textId="313CD012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CD4A10" w:rsidR="00CD4A10" w:rsidP="05F3EBA8" w:rsidRDefault="00CD4A10" w14:paraId="3E4A0EBF" w14:textId="649C72D9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 xml:space="preserve">Daily checks </w:t>
            </w:r>
          </w:p>
          <w:p w:rsidR="0020149D" w:rsidP="05F3EBA8" w:rsidRDefault="0020149D" w14:paraId="5ACDF334" w14:textId="4A852B1B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Signage in place during cleaning or after spillage</w:t>
            </w:r>
          </w:p>
          <w:p w:rsidRPr="00256AAE" w:rsidR="0020149D" w:rsidP="05F3EBA8" w:rsidRDefault="0020149D" w14:paraId="47E4E76A" w14:textId="0E6B58EC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41B8885">
              <w:rPr>
                <w:rFonts w:ascii="FSAlbert" w:hAnsi="FSAlbert"/>
                <w:sz w:val="22"/>
                <w:szCs w:val="22"/>
              </w:rPr>
              <w:t>Floors regularly inspected and maintained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="00256AAE" w:rsidP="05F3EBA8" w:rsidRDefault="00256AAE" w14:paraId="3B7FD632" w14:textId="34A8E785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745507A7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745507A7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  <w:p w:rsidR="00256AAE" w:rsidP="05F3EBA8" w:rsidRDefault="00256AAE" w14:paraId="7708968B" w14:textId="3B795A5A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5A8B614A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  <w:p w:rsidRPr="00256AAE" w:rsidR="00256AAE" w:rsidP="05F3EBA8" w:rsidRDefault="00256AAE" w14:paraId="338E96B7" w14:textId="231851D8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</w:p>
        </w:tc>
      </w:tr>
      <w:tr w:rsidRPr="00256AAE" w:rsidR="00256AAE" w:rsidTr="42E7F9B8" w14:paraId="38FCAE5E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8E5F40" w14:paraId="1BE1BA33" w14:textId="431B4DDC">
            <w:pPr>
              <w:rPr>
                <w:rFonts w:ascii="FSAlbert" w:hAnsi="FSAlbert"/>
                <w:sz w:val="22"/>
                <w:szCs w:val="22"/>
              </w:rPr>
            </w:pPr>
            <w:r w:rsidRPr="05F3EBA8" w:rsidR="745507A7">
              <w:rPr>
                <w:rFonts w:ascii="FSAlbert" w:hAnsi="FSAlbert"/>
                <w:sz w:val="22"/>
                <w:szCs w:val="22"/>
              </w:rPr>
              <w:t>Collisions with glass cases and museum furniture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CD4A10" w14:paraId="3DB0E655" w14:textId="455CC14B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CD4A10" w14:paraId="46812EC2" w14:textId="5FE332FC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7D6965" w14:paraId="64EBA72F" w14:textId="7777777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="00CD4A10" w:rsidP="05F3EBA8" w:rsidRDefault="00CD4A10" w14:paraId="26780E40" w14:textId="37997E80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745507A7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745507A7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  <w:p w:rsidRPr="00256AAE" w:rsidR="00CD4A10" w:rsidP="05F3EBA8" w:rsidRDefault="00CD4A10" w14:paraId="3F79A6B1" w14:textId="3695532F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</w:tc>
      </w:tr>
      <w:tr w:rsidRPr="00256AAE" w:rsidR="007D6965" w:rsidTr="42E7F9B8" w14:paraId="23EF8A3A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8E5F40" w14:paraId="50BA0C5C" w14:textId="718FE526">
            <w:pPr>
              <w:rPr>
                <w:rFonts w:ascii="FSAlbert" w:hAnsi="FSAlbert"/>
                <w:sz w:val="22"/>
                <w:szCs w:val="22"/>
              </w:rPr>
            </w:pPr>
            <w:r w:rsidRPr="05F3EBA8" w:rsidR="745507A7">
              <w:rPr>
                <w:rFonts w:ascii="FSAlbert" w:hAnsi="FSAlbert"/>
                <w:sz w:val="22"/>
                <w:szCs w:val="22"/>
              </w:rPr>
              <w:t>Damage to displays/objects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CD4A10" w14:paraId="0C7918D1" w14:textId="0FCCAF45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CD4A10" w14:paraId="1CB9B2EA" w14:textId="3DC53280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D6965" w:rsidP="05F3EBA8" w:rsidRDefault="007D6965" w14:paraId="1B117C33" w14:textId="7777777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7D6965" w:rsidP="05F3EBA8" w:rsidRDefault="008E5F40" w14:paraId="08D6650E" w14:textId="1E22CF3A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745507A7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745507A7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Pr="00256AAE" w:rsidR="008E5F40" w:rsidTr="42E7F9B8" w14:paraId="20D63D67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8E5F40" w14:paraId="2B508025" w14:textId="5FACD089">
            <w:pPr>
              <w:rPr>
                <w:rFonts w:ascii="FSAlbert" w:hAnsi="FSAlbert"/>
                <w:sz w:val="22"/>
                <w:szCs w:val="22"/>
              </w:rPr>
            </w:pPr>
            <w:r w:rsidRPr="05F3EBA8" w:rsidR="745507A7">
              <w:rPr>
                <w:rFonts w:ascii="FSAlbert" w:hAnsi="FSAlbert"/>
                <w:sz w:val="22"/>
                <w:szCs w:val="22"/>
              </w:rPr>
              <w:t>Climbing on plinths/display cases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CD4A10" w14:paraId="4A50E19C" w14:textId="50AFE0AE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CD4A10" w14:paraId="1BEBF32B" w14:textId="1CD376A9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8E5F40" w14:paraId="45DC75C3" w14:textId="7777777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CD4A10" w:rsidR="00CD4A10" w:rsidP="05F3EBA8" w:rsidRDefault="00CD4A10" w14:paraId="040B5B5C" w14:textId="3ECFE82F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257326B0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257326B0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257326B0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257326B0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  <w:p w:rsidRPr="00CD4A10" w:rsidR="00CD4A10" w:rsidP="05F3EBA8" w:rsidRDefault="00CD4A10" w14:paraId="5375A913" w14:textId="0E57601E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  <w:p w:rsidRPr="00256AAE" w:rsidR="008E5F40" w:rsidP="05F3EBA8" w:rsidRDefault="008E5F40" w14:paraId="359E9C12" w14:textId="64F52D91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School staff to ensure children do not climb on objects or furniture</w:t>
            </w:r>
          </w:p>
        </w:tc>
      </w:tr>
      <w:tr w:rsidRPr="00256AAE" w:rsidR="008E5F40" w:rsidTr="42E7F9B8" w14:paraId="215EBB4A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8E5F40" w14:paraId="0D5F35E3" w14:textId="7B398259">
            <w:pPr>
              <w:rPr>
                <w:rFonts w:ascii="FSAlbert" w:hAnsi="FSAlbert"/>
                <w:sz w:val="22"/>
                <w:szCs w:val="22"/>
              </w:rPr>
            </w:pPr>
            <w:r w:rsidRPr="05F3EBA8" w:rsidR="745507A7">
              <w:rPr>
                <w:rFonts w:ascii="FSAlbert" w:hAnsi="FSAlbert"/>
                <w:sz w:val="22"/>
                <w:szCs w:val="22"/>
              </w:rPr>
              <w:t>Items falling from first floor balconies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CD4A10" w14:paraId="18A2F7E5" w14:textId="20748F02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CD4A10" w14:paraId="3F0CC909" w14:textId="66E2B4F5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8E5F40" w14:paraId="688924A0" w14:textId="7777777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8E5F40" w:rsidP="05F3EBA8" w:rsidRDefault="008E5F40" w14:paraId="704EFD77" w14:textId="5A614BF5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745507A7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745507A7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Pr="00256AAE" w:rsidR="008E5F40" w:rsidTr="42E7F9B8" w14:paraId="6DC92663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8E5F40" w14:paraId="4CB729A6" w14:textId="2B9675C1">
            <w:pPr>
              <w:rPr>
                <w:rFonts w:ascii="FSAlbert" w:hAnsi="FSAlbert"/>
                <w:sz w:val="22"/>
                <w:szCs w:val="22"/>
              </w:rPr>
            </w:pPr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Moving parts on interactives and display drawers – finger/hand trapping 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CD4A10" w14:paraId="29C592DB" w14:textId="3DB91C19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CD4A10" w14:paraId="1B9FB553" w14:textId="04544BA8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CD4A10" w:rsidP="05F3EBA8" w:rsidRDefault="00CD4A10" w14:paraId="5F048E69" w14:textId="3152B6C4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All interactives individually designed to mitigate risk</w:t>
            </w:r>
          </w:p>
          <w:p w:rsidRPr="00256AAE" w:rsidR="008E5F40" w:rsidP="05F3EBA8" w:rsidRDefault="008E5F40" w14:paraId="58FBFBDB" w14:textId="346C6F7B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 xml:space="preserve">Equipment </w:t>
            </w:r>
            <w:r w:rsidRPr="05F3EBA8" w:rsidR="257326B0">
              <w:rPr>
                <w:rFonts w:ascii="FSAlbert" w:hAnsi="FSAlbert"/>
                <w:sz w:val="22"/>
                <w:szCs w:val="22"/>
              </w:rPr>
              <w:t>maintained</w:t>
            </w:r>
            <w:r w:rsidRPr="05F3EBA8" w:rsidR="257326B0">
              <w:rPr>
                <w:rFonts w:ascii="FSAlbert" w:hAnsi="FSAlbert"/>
                <w:sz w:val="22"/>
                <w:szCs w:val="22"/>
              </w:rPr>
              <w:t xml:space="preserve"> by museum staff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8E5F40" w:rsidP="05F3EBA8" w:rsidRDefault="008E5F40" w14:paraId="55F9DE11" w14:textId="46122F45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745507A7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745507A7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Pr="00256AAE" w:rsidR="008E5F40" w:rsidTr="42E7F9B8" w14:paraId="466C6921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8E5F40" w14:paraId="3C9FF860" w14:textId="481D0F85">
            <w:pPr>
              <w:rPr>
                <w:rFonts w:ascii="FSAlbert" w:hAnsi="FSAlbert"/>
                <w:sz w:val="22"/>
                <w:szCs w:val="22"/>
              </w:rPr>
            </w:pPr>
            <w:r w:rsidRPr="42E7F9B8" w:rsidR="745507A7">
              <w:rPr>
                <w:rFonts w:ascii="FSAlbert" w:hAnsi="FSAlbert"/>
                <w:sz w:val="22"/>
                <w:szCs w:val="22"/>
              </w:rPr>
              <w:t>Electrical contacts on interactives</w:t>
            </w:r>
            <w:r w:rsidRPr="42E7F9B8" w:rsidR="5653D678">
              <w:rPr>
                <w:rFonts w:ascii="FSAlbert" w:hAnsi="FSAlbert"/>
                <w:sz w:val="22"/>
                <w:szCs w:val="22"/>
              </w:rPr>
              <w:t xml:space="preserve"> and screens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CD4A10" w14:paraId="60083CF6" w14:textId="0D636136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CD4A10" w14:paraId="37178B26" w14:textId="3C5995F5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8E5F40" w14:paraId="1D420C38" w14:textId="0F3EC264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Regular checks for electrical safety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8E5F40" w:rsidP="05F3EBA8" w:rsidRDefault="008E5F40" w14:paraId="09DB8AE7" w14:textId="0DD72B24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745507A7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745507A7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Pr="00256AAE" w:rsidR="008E5F40" w:rsidTr="42E7F9B8" w14:paraId="51E6EDA8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8E5F40" w14:paraId="090294A5" w14:textId="7F92CFA4">
            <w:pPr>
              <w:rPr>
                <w:rFonts w:ascii="FSAlbert" w:hAnsi="FSAlbert"/>
                <w:sz w:val="22"/>
                <w:szCs w:val="22"/>
              </w:rPr>
            </w:pPr>
            <w:r w:rsidRPr="05F3EBA8" w:rsidR="745507A7">
              <w:rPr>
                <w:rFonts w:ascii="FSAlbert" w:hAnsi="FSAlbert"/>
                <w:sz w:val="22"/>
                <w:szCs w:val="22"/>
              </w:rPr>
              <w:t>Walking into open drawers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CD4A10" w14:paraId="430D37DC" w14:textId="5FCB463B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CD4A10" w14:paraId="6D24DC6B" w14:textId="1CF9994D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CD4A10" w14:paraId="3A28EB7C" w14:textId="0E02DEB9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Regular gallery checks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8E5F40" w:rsidP="05F3EBA8" w:rsidRDefault="008E5F40" w14:paraId="4EDEBC34" w14:textId="72A59A72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745507A7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745507A7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Pr="00256AAE" w:rsidR="008E5F40" w:rsidTr="42E7F9B8" w14:paraId="2531AEBD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8E5F40" w14:paraId="78F920C0" w14:textId="40E9393A">
            <w:pPr>
              <w:rPr>
                <w:rFonts w:ascii="FSAlbert" w:hAnsi="FSAlbert"/>
                <w:sz w:val="22"/>
                <w:szCs w:val="22"/>
              </w:rPr>
            </w:pPr>
            <w:r w:rsidRPr="05F3EBA8" w:rsidR="745507A7">
              <w:rPr>
                <w:rFonts w:ascii="FSAlbert" w:hAnsi="FSAlbert"/>
                <w:sz w:val="22"/>
                <w:szCs w:val="22"/>
              </w:rPr>
              <w:t>Bumps on low shelving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CD4A10" w14:paraId="086A56BF" w14:textId="78F74F68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CD4A10" w14:paraId="728E8D90" w14:textId="7E85562C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8E5F40" w14:paraId="61D9C5A5" w14:textId="7777777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8E5F40" w:rsidP="05F3EBA8" w:rsidRDefault="008E5F40" w14:paraId="7A80405A" w14:textId="0996DAEE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745507A7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745507A7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745507A7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Pr="00256AAE" w:rsidR="008E5F40" w:rsidTr="42E7F9B8" w14:paraId="0E219B2F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8E5F40" w14:paraId="7A00D8F0" w14:textId="0A376279">
            <w:pPr>
              <w:rPr>
                <w:rFonts w:ascii="FSAlbert" w:hAnsi="FSAlbert"/>
                <w:sz w:val="22"/>
                <w:szCs w:val="22"/>
              </w:rPr>
            </w:pPr>
            <w:r w:rsidRPr="05F3EBA8" w:rsidR="745507A7">
              <w:rPr>
                <w:rFonts w:ascii="FSAlbert" w:hAnsi="FSAlbert"/>
                <w:sz w:val="22"/>
                <w:szCs w:val="22"/>
              </w:rPr>
              <w:t>Low light levels – trips and bumps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CD4A10" w14:paraId="0D8F7709" w14:textId="3D31FB2B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CD4A10" w14:paraId="53D653E2" w14:textId="3C398D32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8E5F40" w:rsidP="05F3EBA8" w:rsidRDefault="008E5F40" w14:paraId="605CE71B" w14:textId="7777777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="00CD4A10" w:rsidP="05F3EBA8" w:rsidRDefault="00CD4A10" w14:paraId="51B4C3E6" w14:textId="3B868881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257326B0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257326B0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257326B0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257326B0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  <w:p w:rsidRPr="00CD4A10" w:rsidR="00CD4A10" w:rsidP="05F3EBA8" w:rsidRDefault="00CD4A10" w14:paraId="07F4DA6C" w14:textId="6B083B9B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Take particular care in low light galleries</w:t>
            </w:r>
          </w:p>
          <w:p w:rsidRPr="00CD4A10" w:rsidR="00CD4A10" w:rsidP="05F3EBA8" w:rsidRDefault="00CD4A10" w14:paraId="1975B985" w14:textId="4D667E0F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  <w:p w:rsidRPr="00256AAE" w:rsidR="008E5F40" w:rsidP="05F3EBA8" w:rsidRDefault="00CD4A10" w14:paraId="671AE720" w14:textId="545AEEC5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School staff to ensure children do not climb on objects or furniture</w:t>
            </w:r>
          </w:p>
        </w:tc>
      </w:tr>
      <w:tr w:rsidRPr="00256AAE" w:rsidR="000330B5" w:rsidTr="42E7F9B8" w14:paraId="19722A61" w14:textId="77777777">
        <w:tc>
          <w:tcPr>
            <w:tcW w:w="14370" w:type="dxa"/>
            <w:gridSpan w:val="5"/>
            <w:tcBorders>
              <w:top w:val="single" w:color="auto" w:sz="12" w:space="0"/>
              <w:bottom w:val="single" w:color="auto" w:sz="4" w:space="0"/>
            </w:tcBorders>
            <w:shd w:val="clear" w:color="auto" w:fill="E17000"/>
            <w:tcMar/>
            <w:vAlign w:val="bottom"/>
          </w:tcPr>
          <w:p w:rsidRPr="00256AAE" w:rsidR="000330B5" w:rsidP="05F3EBA8" w:rsidRDefault="000330B5" w14:paraId="7EB8FA95" w14:textId="291FAA25">
            <w:pPr>
              <w:pStyle w:val="Heading1"/>
              <w:outlineLvl w:val="0"/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</w:pPr>
            <w:bookmarkStart w:name="_Hazard_Type/Area:_Mouse" w:id="1517149675"/>
            <w:r w:rsidRPr="22EB06AF" w:rsidR="26A7BE96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 xml:space="preserve">Hazard Type/Area: </w:t>
            </w:r>
            <w:r w:rsidRPr="22EB06AF" w:rsidR="01BFD603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>Mouse House</w:t>
            </w:r>
            <w:bookmarkEnd w:id="1517149675"/>
          </w:p>
        </w:tc>
      </w:tr>
      <w:tr w:rsidRPr="00256AAE" w:rsidR="000330B5" w:rsidTr="42E7F9B8" w14:paraId="4C0DA1CB" w14:textId="77777777">
        <w:trPr>
          <w:trHeight w:val="519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0330B5" w:rsidP="05F3EBA8" w:rsidRDefault="000330B5" w14:paraId="4BD095A4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63937807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0330B5" w:rsidP="05F3EBA8" w:rsidRDefault="000330B5" w14:paraId="1C099C95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63937807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0330B5" w:rsidP="05F3EBA8" w:rsidRDefault="000330B5" w14:paraId="37C8B81A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63937807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0330B5" w:rsidP="05F3EBA8" w:rsidRDefault="000330B5" w14:paraId="2A4B8B39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63937807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E17000"/>
            <w:tcMar/>
            <w:vAlign w:val="center"/>
          </w:tcPr>
          <w:p w:rsidRPr="00256AAE" w:rsidR="000330B5" w:rsidP="05F3EBA8" w:rsidRDefault="000330B5" w14:paraId="2F28D204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63937807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Recommended Mitigating Measures by Group</w:t>
            </w:r>
          </w:p>
        </w:tc>
      </w:tr>
      <w:tr w:rsidRPr="00256AAE" w:rsidR="00CD4A10" w:rsidTr="42E7F9B8" w14:paraId="4FDAE05B" w14:textId="77777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7"/>
        </w:trPr>
        <w:tc>
          <w:tcPr>
            <w:tcW w:w="273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CD4A10" w:rsidP="05F3EBA8" w:rsidRDefault="00CD4A10" w14:paraId="38D1F1F7" w14:textId="75AF2B38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 xml:space="preserve">Moving parts and size of components on interactives - </w:t>
            </w:r>
            <w:r w:rsidRPr="05F3EBA8" w:rsidR="257326B0">
              <w:rPr>
                <w:rFonts w:ascii="FSAlbert" w:hAnsi="FSAlbert"/>
                <w:sz w:val="22"/>
                <w:szCs w:val="22"/>
              </w:rPr>
              <w:t xml:space="preserve">finger/hand trapping 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CD4A10" w:rsidP="05F3EBA8" w:rsidRDefault="00CD4A10" w14:paraId="693C6CBD" w14:textId="63C497F3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CD4A10" w:rsidP="05F3EBA8" w:rsidRDefault="00CD4A10" w14:paraId="4E2490F6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CD4A10" w:rsidP="05F3EBA8" w:rsidRDefault="00CD4A10" w14:paraId="25987655" w14:textId="67972FD4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All interactives individually designed to mitigate risk</w:t>
            </w:r>
          </w:p>
          <w:p w:rsidRPr="00256AAE" w:rsidR="00CD4A10" w:rsidP="05F3EBA8" w:rsidRDefault="00CD4A10" w14:paraId="5D624A53" w14:textId="1C215FCF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 xml:space="preserve">Equipment </w:t>
            </w:r>
            <w:r w:rsidRPr="05F3EBA8" w:rsidR="257326B0">
              <w:rPr>
                <w:rFonts w:ascii="FSAlbert" w:hAnsi="FSAlbert"/>
                <w:sz w:val="22"/>
                <w:szCs w:val="22"/>
              </w:rPr>
              <w:t>maintained</w:t>
            </w:r>
            <w:r w:rsidRPr="05F3EBA8" w:rsidR="257326B0">
              <w:rPr>
                <w:rFonts w:ascii="FSAlbert" w:hAnsi="FSAlbert"/>
                <w:sz w:val="22"/>
                <w:szCs w:val="22"/>
              </w:rPr>
              <w:t xml:space="preserve"> by museum staff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tcMar/>
          </w:tcPr>
          <w:p w:rsidRPr="00256AAE" w:rsidR="00CD4A10" w:rsidP="05F3EBA8" w:rsidRDefault="00CD4A10" w14:paraId="1ECA3EE0" w14:textId="0DD4E180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257326B0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257326B0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257326B0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257326B0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="42E7F9B8" w:rsidTr="42E7F9B8" w14:paraId="15C1FCAF">
        <w:trPr>
          <w:trHeight w:val="517"/>
        </w:trP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73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tcMar/>
          </w:tcPr>
          <w:p w:rsidR="42E7F9B8" w:rsidP="42E7F9B8" w:rsidRDefault="42E7F9B8" w14:paraId="62AE3909" w14:textId="5B083EA1">
            <w:pPr>
              <w:rPr>
                <w:rFonts w:ascii="FSAlbert" w:hAnsi="FSAlbert"/>
                <w:sz w:val="22"/>
                <w:szCs w:val="22"/>
              </w:rPr>
            </w:pPr>
            <w:r w:rsidRPr="42E7F9B8" w:rsidR="42E7F9B8">
              <w:rPr>
                <w:rFonts w:ascii="FSAlbert" w:hAnsi="FSAlbert"/>
                <w:sz w:val="22"/>
                <w:szCs w:val="22"/>
              </w:rPr>
              <w:t>Electrocution from power sockets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42E7F9B8" w:rsidP="42E7F9B8" w:rsidRDefault="42E7F9B8" w14:paraId="2E5D2834" w14:textId="135EF240">
            <w:pPr>
              <w:rPr>
                <w:rFonts w:ascii="FSAlbert" w:hAnsi="FSAlbert"/>
                <w:sz w:val="22"/>
                <w:szCs w:val="22"/>
              </w:rPr>
            </w:pPr>
            <w:r w:rsidRPr="42E7F9B8" w:rsidR="42E7F9B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42E7F9B8" w:rsidP="42E7F9B8" w:rsidRDefault="42E7F9B8" w14:paraId="139E2965" w14:textId="1E390E71">
            <w:pPr>
              <w:rPr>
                <w:rFonts w:ascii="FSAlbert" w:hAnsi="FSAlbert"/>
                <w:sz w:val="22"/>
                <w:szCs w:val="22"/>
              </w:rPr>
            </w:pPr>
            <w:r w:rsidRPr="42E7F9B8" w:rsidR="42E7F9B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7D5290CB" w:rsidP="42E7F9B8" w:rsidRDefault="7D5290CB" w14:paraId="03DB5695" w14:textId="31C14E50">
            <w:pPr>
              <w:pStyle w:val="Normal"/>
              <w:bidi w:val="0"/>
              <w:spacing w:before="120" w:beforeAutospacing="off" w:after="120" w:afterAutospacing="off" w:line="271" w:lineRule="auto"/>
              <w:ind w:left="0" w:right="0"/>
              <w:jc w:val="left"/>
            </w:pPr>
            <w:r w:rsidRPr="42E7F9B8" w:rsidR="7D5290CB">
              <w:rPr>
                <w:rFonts w:ascii="FSAlbert" w:hAnsi="FSAlbert"/>
                <w:sz w:val="22"/>
                <w:szCs w:val="22"/>
              </w:rPr>
              <w:t>Socket covers not used</w:t>
            </w:r>
          </w:p>
          <w:p w:rsidR="42E7F9B8" w:rsidP="42E7F9B8" w:rsidRDefault="42E7F9B8" w14:paraId="4ECAFD40" w14:textId="21C53BD3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42E7F9B8" w:rsidR="42E7F9B8">
              <w:rPr>
                <w:rFonts w:ascii="FSAlbert" w:hAnsi="FSAlbert"/>
                <w:sz w:val="22"/>
                <w:szCs w:val="22"/>
              </w:rPr>
              <w:t xml:space="preserve">Regular electrical safety inspections and </w:t>
            </w:r>
            <w:r w:rsidRPr="42E7F9B8" w:rsidR="42E7F9B8">
              <w:rPr>
                <w:rFonts w:ascii="FSAlbert" w:hAnsi="FSAlbert"/>
                <w:sz w:val="22"/>
                <w:szCs w:val="22"/>
              </w:rPr>
              <w:t>maintenance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tcMar/>
          </w:tcPr>
          <w:p w:rsidR="42E7F9B8" w:rsidP="42E7F9B8" w:rsidRDefault="42E7F9B8" w14:paraId="55A950F9" w14:textId="0D634E91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42E7F9B8" w:rsidR="42E7F9B8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42E7F9B8" w:rsidR="42E7F9B8">
              <w:rPr>
                <w:rFonts w:ascii="FSAlbert" w:hAnsi="FSAlbert"/>
                <w:sz w:val="22"/>
                <w:szCs w:val="22"/>
              </w:rPr>
              <w:t>to</w:t>
            </w:r>
            <w:r w:rsidRPr="42E7F9B8" w:rsidR="42E7F9B8">
              <w:rPr>
                <w:rFonts w:ascii="FSAlbert" w:hAnsi="FSAlbert"/>
                <w:sz w:val="22"/>
                <w:szCs w:val="22"/>
              </w:rPr>
              <w:t xml:space="preserve"> be </w:t>
            </w:r>
            <w:r w:rsidRPr="42E7F9B8" w:rsidR="42E7F9B8">
              <w:rPr>
                <w:rFonts w:ascii="FSAlbert" w:hAnsi="FSAlbert"/>
                <w:sz w:val="22"/>
                <w:szCs w:val="22"/>
              </w:rPr>
              <w:t>supervised at all times</w:t>
            </w:r>
            <w:r w:rsidRPr="42E7F9B8" w:rsidR="42E7F9B8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Pr="00256AAE" w:rsidR="00256AAE" w:rsidTr="42E7F9B8" w14:paraId="66C3E0B4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0330B5" w:rsidP="05F3EBA8" w:rsidRDefault="00CD4A10" w14:paraId="6181F2C7" w14:textId="63B17266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Working height for interactives – trapping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0330B5" w:rsidP="05F3EBA8" w:rsidRDefault="00CD4A10" w14:paraId="514BA8DD" w14:textId="287B6DA1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0330B5" w:rsidP="05F3EBA8" w:rsidRDefault="00CD4A10" w14:paraId="5E9A07B1" w14:textId="7EB57C52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0330B5" w:rsidP="05F3EBA8" w:rsidRDefault="000330B5" w14:paraId="5625F03C" w14:textId="7072FBB8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 xml:space="preserve">All interactives individually designed </w:t>
            </w:r>
            <w:r w:rsidRPr="05F3EBA8" w:rsidR="257326B0">
              <w:rPr>
                <w:rFonts w:ascii="FSAlbert" w:hAnsi="FSAlbert"/>
                <w:sz w:val="22"/>
                <w:szCs w:val="22"/>
              </w:rPr>
              <w:t xml:space="preserve">aimed at target </w:t>
            </w:r>
            <w:r w:rsidRPr="05F3EBA8" w:rsidR="257326B0">
              <w:rPr>
                <w:rFonts w:ascii="FSAlbert" w:hAnsi="FSAlbert"/>
                <w:sz w:val="22"/>
                <w:szCs w:val="22"/>
              </w:rPr>
              <w:t>age group</w:t>
            </w:r>
            <w:r w:rsidRPr="05F3EBA8" w:rsidR="257326B0">
              <w:rPr>
                <w:rFonts w:ascii="FSAlbert" w:hAnsi="FSAlbert"/>
                <w:sz w:val="22"/>
                <w:szCs w:val="22"/>
              </w:rPr>
              <w:t xml:space="preserve"> </w:t>
            </w:r>
            <w:r w:rsidRPr="05F3EBA8" w:rsidR="257326B0">
              <w:rPr>
                <w:rFonts w:ascii="FSAlbert" w:hAnsi="FSAlbert"/>
                <w:sz w:val="22"/>
                <w:szCs w:val="22"/>
              </w:rPr>
              <w:t>to mitigate risk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0330B5" w:rsidP="05F3EBA8" w:rsidRDefault="00CD4A10" w14:paraId="087E0CF6" w14:textId="160BA441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257326B0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257326B0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257326B0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257326B0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Pr="00256AAE" w:rsidR="00CD4A10" w:rsidTr="42E7F9B8" w14:paraId="0E46ED81" w14:textId="77777777">
        <w:tc>
          <w:tcPr>
            <w:tcW w:w="14370" w:type="dxa"/>
            <w:gridSpan w:val="5"/>
            <w:tcBorders>
              <w:top w:val="single" w:color="auto" w:sz="12" w:space="0"/>
              <w:bottom w:val="single" w:color="auto" w:sz="4" w:space="0"/>
            </w:tcBorders>
            <w:shd w:val="clear" w:color="auto" w:fill="E17000"/>
            <w:tcMar/>
            <w:vAlign w:val="bottom"/>
          </w:tcPr>
          <w:p w:rsidRPr="00256AAE" w:rsidR="00CD4A10" w:rsidP="05F3EBA8" w:rsidRDefault="00CD4A10" w14:paraId="5D2C79BB" w14:textId="2AB5F337">
            <w:pPr>
              <w:pStyle w:val="Heading1"/>
              <w:outlineLvl w:val="0"/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</w:pPr>
            <w:bookmarkStart w:name="_Hazard_Type/Area:_Planetarium" w:id="1044451704"/>
            <w:r w:rsidRPr="22EB06AF" w:rsidR="01BFD603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 xml:space="preserve">Hazard Type/Area: </w:t>
            </w:r>
            <w:r w:rsidRPr="22EB06AF" w:rsidR="01BFD603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>Planetarium</w:t>
            </w:r>
            <w:bookmarkEnd w:id="1044451704"/>
          </w:p>
        </w:tc>
      </w:tr>
      <w:tr w:rsidRPr="00256AAE" w:rsidR="00CD4A10" w:rsidTr="42E7F9B8" w14:paraId="193C628E" w14:textId="77777777">
        <w:trPr>
          <w:trHeight w:val="519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CD4A10" w:rsidP="05F3EBA8" w:rsidRDefault="00CD4A10" w14:paraId="521216EC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CD4A10" w:rsidP="05F3EBA8" w:rsidRDefault="00CD4A10" w14:paraId="1B064A42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CD4A10" w:rsidP="05F3EBA8" w:rsidRDefault="00CD4A10" w14:paraId="5B5B7661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CD4A10" w:rsidP="05F3EBA8" w:rsidRDefault="00CD4A10" w14:paraId="5ED94E1D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E17000"/>
            <w:tcMar/>
            <w:vAlign w:val="center"/>
          </w:tcPr>
          <w:p w:rsidRPr="00256AAE" w:rsidR="00CD4A10" w:rsidP="05F3EBA8" w:rsidRDefault="00CD4A10" w14:paraId="5196976F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Recommended Mitigating Measures by Group</w:t>
            </w:r>
          </w:p>
        </w:tc>
      </w:tr>
      <w:tr w:rsidRPr="00256AAE" w:rsidR="00CD4A10" w:rsidTr="42E7F9B8" w14:paraId="7EADC2D2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CD4A10" w:rsidP="05F3EBA8" w:rsidRDefault="00CD4A10" w14:paraId="3C9DA446" w14:textId="2D963E26">
            <w:pPr>
              <w:rPr>
                <w:rFonts w:ascii="FSAlbert" w:hAnsi="FSAlbert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sz w:val="22"/>
                <w:szCs w:val="22"/>
              </w:rPr>
              <w:t xml:space="preserve">Slips, </w:t>
            </w:r>
            <w:r w:rsidRPr="05F3EBA8" w:rsidR="257326B0">
              <w:rPr>
                <w:rFonts w:ascii="FSAlbert" w:hAnsi="FSAlbert"/>
                <w:sz w:val="22"/>
                <w:szCs w:val="22"/>
              </w:rPr>
              <w:t>trips</w:t>
            </w:r>
            <w:r w:rsidRPr="05F3EBA8" w:rsidR="257326B0">
              <w:rPr>
                <w:rFonts w:ascii="FSAlbert" w:hAnsi="FSAlbert"/>
                <w:sz w:val="22"/>
                <w:szCs w:val="22"/>
              </w:rPr>
              <w:t xml:space="preserve"> and falls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CD4A10" w:rsidP="05F3EBA8" w:rsidRDefault="00DA280F" w14:paraId="06B3DE3C" w14:textId="5F843FEE">
            <w:pPr>
              <w:rPr>
                <w:rFonts w:ascii="FSAlbert" w:hAnsi="FSAlbert"/>
                <w:sz w:val="22"/>
                <w:szCs w:val="22"/>
              </w:rPr>
            </w:pPr>
            <w:r w:rsidRPr="05F3EBA8" w:rsidR="0CC3B9DF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CD4A10" w:rsidP="05F3EBA8" w:rsidRDefault="00DA280F" w14:paraId="3D615E3E" w14:textId="42E41CF8">
            <w:pPr>
              <w:rPr>
                <w:rFonts w:ascii="FSAlbert" w:hAnsi="FSAlbert"/>
                <w:sz w:val="22"/>
                <w:szCs w:val="22"/>
              </w:rPr>
            </w:pPr>
            <w:r w:rsidRPr="05F3EBA8" w:rsidR="0CC3B9DF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DA280F" w:rsidR="00DA280F" w:rsidP="05F3EBA8" w:rsidRDefault="00DA280F" w14:paraId="7CF10515" w14:textId="1A823029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0CC3B9DF">
              <w:rPr>
                <w:rFonts w:ascii="FSAlbert" w:hAnsi="FSAlbert"/>
                <w:sz w:val="22"/>
                <w:szCs w:val="22"/>
              </w:rPr>
              <w:t xml:space="preserve">Daily checks </w:t>
            </w:r>
          </w:p>
          <w:p w:rsidRPr="00DA280F" w:rsidR="0020149D" w:rsidP="05F3EBA8" w:rsidRDefault="0020149D" w14:paraId="39CDDE62" w14:textId="359ACA0A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0CC3B9DF">
              <w:rPr>
                <w:rFonts w:ascii="FSAlbert" w:hAnsi="FSAlbert"/>
                <w:sz w:val="22"/>
                <w:szCs w:val="22"/>
              </w:rPr>
              <w:t>Signage in place during cleaning or after spillage</w:t>
            </w:r>
          </w:p>
          <w:p w:rsidRPr="00256AAE" w:rsidR="0020149D" w:rsidP="05F3EBA8" w:rsidRDefault="0020149D" w14:paraId="5B693E13" w14:textId="5893BB7B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41B8885">
              <w:rPr>
                <w:rFonts w:ascii="FSAlbert" w:hAnsi="FSAlbert"/>
                <w:sz w:val="22"/>
                <w:szCs w:val="22"/>
              </w:rPr>
              <w:t>Floors regularly inspected and maintained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DA280F" w:rsidR="00DA280F" w:rsidP="05F3EBA8" w:rsidRDefault="00DA280F" w14:paraId="3889C8A5" w14:textId="562CB59C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0CC3B9DF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0CC3B9DF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0CC3B9DF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0CC3B9DF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0CC3B9DF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  <w:p w:rsidR="00DA280F" w:rsidP="05F3EBA8" w:rsidRDefault="00DA280F" w14:paraId="27B442DE" w14:textId="7777777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0CC3B9DF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  <w:p w:rsidRPr="00256AAE" w:rsidR="00CD4A10" w:rsidP="05F3EBA8" w:rsidRDefault="00CD4A10" w14:paraId="6F7F38AA" w14:textId="2D8A24D8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</w:p>
        </w:tc>
      </w:tr>
      <w:tr w:rsidRPr="00256AAE" w:rsidR="00CD4A10" w:rsidTr="42E7F9B8" w14:paraId="162634A0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CD4A10" w:rsidP="05F3EBA8" w:rsidRDefault="00DA280F" w14:paraId="6B17F63C" w14:textId="33BD3373">
            <w:pPr>
              <w:rPr>
                <w:rFonts w:ascii="FSAlbert" w:hAnsi="FSAlbert"/>
                <w:sz w:val="22"/>
                <w:szCs w:val="22"/>
              </w:rPr>
            </w:pPr>
            <w:r w:rsidRPr="05F3EBA8" w:rsidR="0CC3B9DF">
              <w:rPr>
                <w:rFonts w:ascii="FSAlbert" w:hAnsi="FSAlbert"/>
                <w:sz w:val="22"/>
                <w:szCs w:val="22"/>
              </w:rPr>
              <w:t>Low lighting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CD4A10" w:rsidP="05F3EBA8" w:rsidRDefault="00DA280F" w14:paraId="114E570F" w14:textId="53B49181">
            <w:pPr>
              <w:rPr>
                <w:rFonts w:ascii="FSAlbert" w:hAnsi="FSAlbert"/>
                <w:sz w:val="22"/>
                <w:szCs w:val="22"/>
              </w:rPr>
            </w:pPr>
            <w:r w:rsidRPr="05F3EBA8" w:rsidR="0CC3B9DF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CD4A10" w:rsidP="05F3EBA8" w:rsidRDefault="00DA280F" w14:paraId="056E8649" w14:textId="70D5935C">
            <w:pPr>
              <w:rPr>
                <w:rFonts w:ascii="FSAlbert" w:hAnsi="FSAlbert"/>
                <w:sz w:val="22"/>
                <w:szCs w:val="22"/>
              </w:rPr>
            </w:pPr>
            <w:r w:rsidRPr="05F3EBA8" w:rsidR="0CC3B9DF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CD4A10" w:rsidP="05F3EBA8" w:rsidRDefault="00DA280F" w14:paraId="44C0A516" w14:textId="7777777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0CC3B9DF">
              <w:rPr>
                <w:rFonts w:ascii="FSAlbert" w:hAnsi="FSAlbert"/>
                <w:sz w:val="22"/>
                <w:szCs w:val="22"/>
              </w:rPr>
              <w:t>Lights put up while audience arrive or leave</w:t>
            </w:r>
          </w:p>
          <w:p w:rsidRPr="00256AAE" w:rsidR="00DA280F" w:rsidP="05F3EBA8" w:rsidRDefault="00DA280F" w14:paraId="7C225BF5" w14:textId="57647A9C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="00DA280F" w:rsidP="05F3EBA8" w:rsidRDefault="00DA280F" w14:paraId="7DEBBDFC" w14:textId="32BB7BE5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0CC3B9DF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0CC3B9DF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0CC3B9DF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0CC3B9DF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0CC3B9DF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  <w:p w:rsidRPr="00256AAE" w:rsidR="00CD4A10" w:rsidP="05F3EBA8" w:rsidRDefault="00DA280F" w14:paraId="4D2EC41C" w14:textId="75775459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0CC3B9DF">
              <w:rPr>
                <w:rFonts w:ascii="FSAlbert" w:hAnsi="FSAlbert"/>
                <w:sz w:val="22"/>
                <w:szCs w:val="22"/>
              </w:rPr>
              <w:t xml:space="preserve">Please contact us in advance if your group is likely to have any </w:t>
            </w:r>
            <w:proofErr w:type="gramStart"/>
            <w:r w:rsidRPr="05F3EBA8" w:rsidR="0CC3B9DF">
              <w:rPr>
                <w:rFonts w:ascii="FSAlbert" w:hAnsi="FSAlbert"/>
                <w:sz w:val="22"/>
                <w:szCs w:val="22"/>
              </w:rPr>
              <w:t>particular issues</w:t>
            </w:r>
            <w:proofErr w:type="gramEnd"/>
            <w:r w:rsidRPr="05F3EBA8" w:rsidR="0CC3B9DF">
              <w:rPr>
                <w:rFonts w:ascii="FSAlbert" w:hAnsi="FSAlbert"/>
                <w:sz w:val="22"/>
                <w:szCs w:val="22"/>
              </w:rPr>
              <w:t xml:space="preserve"> around this</w:t>
            </w:r>
          </w:p>
        </w:tc>
      </w:tr>
      <w:tr w:rsidRPr="00256AAE" w:rsidR="00DA280F" w:rsidTr="42E7F9B8" w14:paraId="62F4BE65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DA280F" w:rsidP="05F3EBA8" w:rsidRDefault="00DA280F" w14:paraId="57B7F20E" w14:textId="08192B63">
            <w:pPr>
              <w:rPr>
                <w:rFonts w:ascii="FSAlbert" w:hAnsi="FSAlbert"/>
                <w:sz w:val="22"/>
                <w:szCs w:val="22"/>
              </w:rPr>
            </w:pPr>
            <w:r w:rsidRPr="05F3EBA8" w:rsidR="0CC3B9DF">
              <w:rPr>
                <w:rFonts w:ascii="FSAlbert" w:hAnsi="FSAlbert"/>
                <w:sz w:val="22"/>
                <w:szCs w:val="22"/>
              </w:rPr>
              <w:t xml:space="preserve">Loud sounds and bright lights during shows may disorientate and/or be an issue for visitors with </w:t>
            </w:r>
            <w:r w:rsidRPr="05F3EBA8" w:rsidR="0CC3B9DF">
              <w:rPr>
                <w:rFonts w:ascii="FSAlbert" w:hAnsi="FSAlbert"/>
                <w:sz w:val="22"/>
                <w:szCs w:val="22"/>
              </w:rPr>
              <w:t>additional</w:t>
            </w:r>
            <w:r w:rsidRPr="05F3EBA8" w:rsidR="0CC3B9DF">
              <w:rPr>
                <w:rFonts w:ascii="FSAlbert" w:hAnsi="FSAlbert"/>
                <w:sz w:val="22"/>
                <w:szCs w:val="22"/>
              </w:rPr>
              <w:t xml:space="preserve"> needs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DA280F" w:rsidP="05F3EBA8" w:rsidRDefault="00DA280F" w14:paraId="46CDE3AB" w14:textId="2C841967">
            <w:pPr>
              <w:rPr>
                <w:rFonts w:ascii="FSAlbert" w:hAnsi="FSAlbert"/>
                <w:sz w:val="22"/>
                <w:szCs w:val="22"/>
              </w:rPr>
            </w:pPr>
            <w:r w:rsidRPr="05F3EBA8" w:rsidR="0CC3B9DF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DA280F" w:rsidP="05F3EBA8" w:rsidRDefault="00DA280F" w14:paraId="63A3F621" w14:textId="5157DFD2">
            <w:pPr>
              <w:rPr>
                <w:rFonts w:ascii="FSAlbert" w:hAnsi="FSAlbert"/>
                <w:sz w:val="22"/>
                <w:szCs w:val="22"/>
              </w:rPr>
            </w:pPr>
            <w:r w:rsidRPr="05F3EBA8" w:rsidR="0CC3B9DF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DA280F" w:rsidP="05F3EBA8" w:rsidRDefault="00DA280F" w14:paraId="2426361E" w14:textId="7777777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="00DA280F" w:rsidP="05F3EBA8" w:rsidRDefault="00DA280F" w14:paraId="46BF19AD" w14:textId="4CB46A50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0CC3B9DF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0CC3B9DF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0CC3B9DF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0CC3B9DF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0CC3B9DF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  <w:p w:rsidR="00DA280F" w:rsidP="05F3EBA8" w:rsidRDefault="00DA280F" w14:paraId="68F6E67A" w14:textId="7A2F8828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0CC3B9DF">
              <w:rPr>
                <w:rFonts w:ascii="FSAlbert" w:hAnsi="FSAlbert"/>
                <w:sz w:val="22"/>
                <w:szCs w:val="22"/>
              </w:rPr>
              <w:t xml:space="preserve">Please contact us in advance if your group is likely to have any </w:t>
            </w:r>
            <w:proofErr w:type="gramStart"/>
            <w:r w:rsidRPr="05F3EBA8" w:rsidR="0CC3B9DF">
              <w:rPr>
                <w:rFonts w:ascii="FSAlbert" w:hAnsi="FSAlbert"/>
                <w:sz w:val="22"/>
                <w:szCs w:val="22"/>
              </w:rPr>
              <w:t>particular issues</w:t>
            </w:r>
            <w:proofErr w:type="gramEnd"/>
            <w:r w:rsidRPr="05F3EBA8" w:rsidR="0CC3B9DF">
              <w:rPr>
                <w:rFonts w:ascii="FSAlbert" w:hAnsi="FSAlbert"/>
                <w:sz w:val="22"/>
                <w:szCs w:val="22"/>
              </w:rPr>
              <w:t xml:space="preserve"> around this</w:t>
            </w:r>
          </w:p>
        </w:tc>
      </w:tr>
      <w:tr w:rsidRPr="00256AAE" w:rsidR="00DA280F" w:rsidTr="42E7F9B8" w14:paraId="0800F975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DA280F" w:rsidP="05F3EBA8" w:rsidRDefault="00DA280F" w14:paraId="6C1003FF" w14:textId="18F9F5AF">
            <w:pPr>
              <w:rPr>
                <w:rFonts w:ascii="FSAlbert" w:hAnsi="FSAlbert"/>
                <w:sz w:val="22"/>
                <w:szCs w:val="22"/>
              </w:rPr>
            </w:pPr>
            <w:r w:rsidRPr="05F3EBA8" w:rsidR="0CC3B9DF">
              <w:rPr>
                <w:rFonts w:ascii="FSAlbert" w:hAnsi="FSAlbert"/>
                <w:sz w:val="22"/>
                <w:szCs w:val="22"/>
              </w:rPr>
              <w:t>Crowding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DA280F" w:rsidP="05F3EBA8" w:rsidRDefault="00DA280F" w14:paraId="3D764A65" w14:textId="2A22C8D4">
            <w:pPr>
              <w:rPr>
                <w:rFonts w:ascii="FSAlbert" w:hAnsi="FSAlbert"/>
                <w:sz w:val="22"/>
                <w:szCs w:val="22"/>
              </w:rPr>
            </w:pPr>
            <w:r w:rsidRPr="2A272932" w:rsidR="4B6F74DC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DA280F" w:rsidP="05F3EBA8" w:rsidRDefault="00DA280F" w14:paraId="7E10C8CC" w14:textId="1BE482FD">
            <w:pPr>
              <w:rPr>
                <w:rFonts w:ascii="FSAlbert" w:hAnsi="FSAlbert"/>
                <w:sz w:val="22"/>
                <w:szCs w:val="22"/>
              </w:rPr>
            </w:pPr>
            <w:r w:rsidRPr="2A272932" w:rsidR="4B6F74DC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DA280F" w:rsidP="05F3EBA8" w:rsidRDefault="00DA280F" w14:paraId="64F43E95" w14:textId="5319F709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0CC3B9DF">
              <w:rPr>
                <w:rFonts w:ascii="FSAlbert" w:hAnsi="FSAlbert"/>
                <w:sz w:val="22"/>
                <w:szCs w:val="22"/>
              </w:rPr>
              <w:t>Limit to group size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="00DA280F" w:rsidP="05F3EBA8" w:rsidRDefault="00DA280F" w14:paraId="0911B95E" w14:textId="7A151E1C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0CC3B9DF">
              <w:rPr>
                <w:rFonts w:ascii="FSAlbert" w:hAnsi="FSAlbert"/>
                <w:sz w:val="22"/>
                <w:szCs w:val="22"/>
              </w:rPr>
              <w:t xml:space="preserve">Please do not </w:t>
            </w:r>
            <w:r w:rsidRPr="05F3EBA8" w:rsidR="0CC3B9DF">
              <w:rPr>
                <w:rFonts w:ascii="FSAlbert" w:hAnsi="FSAlbert"/>
                <w:sz w:val="22"/>
                <w:szCs w:val="22"/>
              </w:rPr>
              <w:t>attempt</w:t>
            </w:r>
            <w:r w:rsidRPr="05F3EBA8" w:rsidR="0CC3B9DF">
              <w:rPr>
                <w:rFonts w:ascii="FSAlbert" w:hAnsi="FSAlbert"/>
                <w:sz w:val="22"/>
                <w:szCs w:val="22"/>
              </w:rPr>
              <w:t xml:space="preserve"> to exceed the group size you have been </w:t>
            </w:r>
            <w:r w:rsidRPr="05F3EBA8" w:rsidR="0CC3B9DF">
              <w:rPr>
                <w:rFonts w:ascii="FSAlbert" w:hAnsi="FSAlbert"/>
                <w:sz w:val="22"/>
                <w:szCs w:val="22"/>
              </w:rPr>
              <w:t>allocated</w:t>
            </w:r>
          </w:p>
        </w:tc>
      </w:tr>
      <w:tr w:rsidRPr="00256AAE" w:rsidR="00CD4A10" w:rsidTr="42E7F9B8" w14:paraId="209070B1" w14:textId="77777777">
        <w:tc>
          <w:tcPr>
            <w:tcW w:w="14370" w:type="dxa"/>
            <w:gridSpan w:val="5"/>
            <w:tcBorders>
              <w:top w:val="single" w:color="auto" w:sz="12" w:space="0"/>
              <w:bottom w:val="single" w:color="auto" w:sz="4" w:space="0"/>
            </w:tcBorders>
            <w:shd w:val="clear" w:color="auto" w:fill="E17000"/>
            <w:tcMar/>
            <w:vAlign w:val="bottom"/>
          </w:tcPr>
          <w:p w:rsidRPr="00256AAE" w:rsidR="00CD4A10" w:rsidP="05F3EBA8" w:rsidRDefault="00CD4A10" w14:paraId="0D58BE7D" w14:textId="2005FE3E">
            <w:pPr>
              <w:pStyle w:val="Heading1"/>
              <w:outlineLvl w:val="0"/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</w:pPr>
            <w:bookmarkStart w:name="_Hazard_Type/Area:_Café " w:id="1036237932"/>
            <w:r w:rsidRPr="22EB06AF" w:rsidR="01BFD603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 xml:space="preserve">Hazard Type/Area: </w:t>
            </w:r>
            <w:r w:rsidRPr="22EB06AF" w:rsidR="6DC11F9F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 xml:space="preserve">Café </w:t>
            </w:r>
            <w:bookmarkEnd w:id="1036237932"/>
          </w:p>
        </w:tc>
      </w:tr>
      <w:tr w:rsidRPr="00256AAE" w:rsidR="00CD4A10" w:rsidTr="42E7F9B8" w14:paraId="6A4BD9C3" w14:textId="77777777">
        <w:trPr>
          <w:trHeight w:val="519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CD4A10" w:rsidP="05F3EBA8" w:rsidRDefault="00CD4A10" w14:paraId="60400161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CD4A10" w:rsidP="05F3EBA8" w:rsidRDefault="00CD4A10" w14:paraId="1281C03B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CD4A10" w:rsidP="05F3EBA8" w:rsidRDefault="00CD4A10" w14:paraId="16B850AF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CD4A10" w:rsidP="05F3EBA8" w:rsidRDefault="00CD4A10" w14:paraId="37FBF45C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E17000"/>
            <w:tcMar/>
            <w:vAlign w:val="center"/>
          </w:tcPr>
          <w:p w:rsidRPr="00256AAE" w:rsidR="00CD4A10" w:rsidP="05F3EBA8" w:rsidRDefault="00CD4A10" w14:paraId="57DA3C65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257326B0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Recommended Mitigating Measures by Group</w:t>
            </w:r>
          </w:p>
        </w:tc>
      </w:tr>
      <w:tr w:rsidRPr="00256AAE" w:rsidR="00244F98" w:rsidTr="42E7F9B8" w14:paraId="0E9CDFBA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244F98" w:rsidP="05F3EBA8" w:rsidRDefault="00244F98" w14:paraId="6BF2DD43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139DC8FE">
              <w:rPr>
                <w:rFonts w:ascii="FSAlbert" w:hAnsi="FSAlbert"/>
                <w:sz w:val="22"/>
                <w:szCs w:val="22"/>
              </w:rPr>
              <w:t xml:space="preserve">Slips, </w:t>
            </w:r>
            <w:r w:rsidRPr="05F3EBA8" w:rsidR="139DC8FE">
              <w:rPr>
                <w:rFonts w:ascii="FSAlbert" w:hAnsi="FSAlbert"/>
                <w:sz w:val="22"/>
                <w:szCs w:val="22"/>
              </w:rPr>
              <w:t>trips</w:t>
            </w:r>
            <w:r w:rsidRPr="05F3EBA8" w:rsidR="139DC8FE">
              <w:rPr>
                <w:rFonts w:ascii="FSAlbert" w:hAnsi="FSAlbert"/>
                <w:sz w:val="22"/>
                <w:szCs w:val="22"/>
              </w:rPr>
              <w:t xml:space="preserve"> and falls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244F98" w:rsidP="05F3EBA8" w:rsidRDefault="00244F98" w14:paraId="5F1F45D4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139DC8FE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244F98" w:rsidP="05F3EBA8" w:rsidRDefault="00244F98" w14:paraId="4DC6C4D6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139DC8FE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DA280F" w:rsidR="00244F98" w:rsidP="05F3EBA8" w:rsidRDefault="00244F98" w14:paraId="2F122036" w14:textId="139B2B03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139DC8FE">
              <w:rPr>
                <w:rFonts w:ascii="FSAlbert" w:hAnsi="FSAlbert"/>
                <w:sz w:val="22"/>
                <w:szCs w:val="22"/>
              </w:rPr>
              <w:t xml:space="preserve">Daily checks </w:t>
            </w:r>
          </w:p>
          <w:p w:rsidRPr="00DA280F" w:rsidR="0020149D" w:rsidP="05F3EBA8" w:rsidRDefault="0020149D" w14:paraId="198A40AE" w14:textId="50A3095A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139DC8FE">
              <w:rPr>
                <w:rFonts w:ascii="FSAlbert" w:hAnsi="FSAlbert"/>
                <w:sz w:val="22"/>
                <w:szCs w:val="22"/>
              </w:rPr>
              <w:t>Signage in place during cleaning or after spillage</w:t>
            </w:r>
          </w:p>
          <w:p w:rsidRPr="00256AAE" w:rsidR="00244F98" w:rsidP="05F3EBA8" w:rsidRDefault="0020149D" w14:paraId="41168CCF" w14:textId="5EC58A49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41B8885">
              <w:rPr>
                <w:rFonts w:ascii="FSAlbert" w:hAnsi="FSAlbert"/>
                <w:sz w:val="22"/>
                <w:szCs w:val="22"/>
              </w:rPr>
              <w:t>Floors regularly inspected and maintained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DA280F" w:rsidR="00244F98" w:rsidP="05F3EBA8" w:rsidRDefault="00244F98" w14:paraId="32954FE2" w14:textId="1B8C37CB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139DC8FE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139DC8FE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139DC8FE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139DC8FE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139DC8FE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  <w:p w:rsidRPr="00256AAE" w:rsidR="00244F98" w:rsidP="05F3EBA8" w:rsidRDefault="00244F98" w14:paraId="4A1E7C8C" w14:textId="33DA0F3B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139DC8FE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</w:tc>
      </w:tr>
      <w:tr w:rsidRPr="00256AAE" w:rsidR="00CD4A10" w:rsidTr="42E7F9B8" w14:paraId="7460BB51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CD4A10" w:rsidP="05F3EBA8" w:rsidRDefault="00244F98" w14:paraId="77C2AC1D" w14:textId="3C6F6A14">
            <w:pPr>
              <w:rPr>
                <w:rFonts w:ascii="FSAlbert" w:hAnsi="FSAlbert"/>
                <w:sz w:val="22"/>
                <w:szCs w:val="22"/>
              </w:rPr>
            </w:pPr>
            <w:r w:rsidRPr="05F3EBA8" w:rsidR="139DC8FE">
              <w:rPr>
                <w:rFonts w:ascii="FSAlbert" w:hAnsi="FSAlbert"/>
                <w:sz w:val="22"/>
                <w:szCs w:val="22"/>
              </w:rPr>
              <w:t>Spillages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CD4A10" w:rsidP="05F3EBA8" w:rsidRDefault="00244F98" w14:paraId="0251C442" w14:textId="4F1B4A53">
            <w:pPr>
              <w:rPr>
                <w:rFonts w:ascii="FSAlbert" w:hAnsi="FSAlbert"/>
                <w:sz w:val="22"/>
                <w:szCs w:val="22"/>
              </w:rPr>
            </w:pPr>
            <w:r w:rsidRPr="05F3EBA8" w:rsidR="139DC8FE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CD4A10" w:rsidP="05F3EBA8" w:rsidRDefault="00244F98" w14:paraId="15E2C4DD" w14:textId="7536462C">
            <w:pPr>
              <w:rPr>
                <w:rFonts w:ascii="FSAlbert" w:hAnsi="FSAlbert"/>
                <w:sz w:val="22"/>
                <w:szCs w:val="22"/>
              </w:rPr>
            </w:pPr>
            <w:r w:rsidRPr="05F3EBA8" w:rsidR="139DC8FE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CD4A10" w:rsidP="05F3EBA8" w:rsidRDefault="00244F98" w14:paraId="37A6FE32" w14:textId="30FB3953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proofErr w:type="gramStart"/>
            <w:r w:rsidRPr="05F3EBA8" w:rsidR="139DC8FE">
              <w:rPr>
                <w:rFonts w:ascii="FSAlbert" w:hAnsi="FSAlbert"/>
                <w:sz w:val="22"/>
                <w:szCs w:val="22"/>
              </w:rPr>
              <w:t xml:space="preserve">Café </w:t>
            </w:r>
            <w:r w:rsidRPr="05F3EBA8" w:rsidR="139DC8FE">
              <w:rPr>
                <w:rFonts w:ascii="FSAlbert" w:hAnsi="FSAlbert"/>
                <w:sz w:val="22"/>
                <w:szCs w:val="22"/>
              </w:rPr>
              <w:t xml:space="preserve"> s</w:t>
            </w:r>
            <w:r w:rsidRPr="05F3EBA8" w:rsidR="139DC8FE">
              <w:rPr>
                <w:rFonts w:ascii="FSAlbert" w:hAnsi="FSAlbert"/>
                <w:sz w:val="22"/>
                <w:szCs w:val="22"/>
              </w:rPr>
              <w:t>taff</w:t>
            </w:r>
            <w:proofErr w:type="gramEnd"/>
            <w:r w:rsidRPr="05F3EBA8" w:rsidR="139DC8FE">
              <w:rPr>
                <w:rFonts w:ascii="FSAlbert" w:hAnsi="FSAlbert"/>
                <w:sz w:val="22"/>
                <w:szCs w:val="22"/>
              </w:rPr>
              <w:t xml:space="preserve"> on hand to deal with any spillages and accidents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CD4A10" w:rsidP="05F3EBA8" w:rsidRDefault="00CD4A10" w14:paraId="1C729F94" w14:textId="19E35F9E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139DC8FE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139DC8FE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139DC8FE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139DC8FE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139DC8FE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Pr="00256AAE" w:rsidR="00244F98" w:rsidTr="42E7F9B8" w14:paraId="6E704717" w14:textId="77777777">
        <w:tc>
          <w:tcPr>
            <w:tcW w:w="14370" w:type="dxa"/>
            <w:gridSpan w:val="5"/>
            <w:tcBorders>
              <w:top w:val="single" w:color="auto" w:sz="12" w:space="0"/>
              <w:bottom w:val="single" w:color="auto" w:sz="4" w:space="0"/>
            </w:tcBorders>
            <w:shd w:val="clear" w:color="auto" w:fill="E17000"/>
            <w:tcMar/>
            <w:vAlign w:val="bottom"/>
          </w:tcPr>
          <w:p w:rsidRPr="00256AAE" w:rsidR="00244F98" w:rsidP="05F3EBA8" w:rsidRDefault="00244F98" w14:paraId="38429C3B" w14:textId="210DFB4D">
            <w:pPr>
              <w:pStyle w:val="Heading1"/>
              <w:outlineLvl w:val="0"/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</w:pPr>
            <w:bookmarkStart w:name="_Hazard_Type/Area:_Clore" w:id="1052879364"/>
            <w:r w:rsidRPr="22EB06AF" w:rsidR="6DC11F9F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 xml:space="preserve">Hazard Type/Area: </w:t>
            </w:r>
            <w:r w:rsidRPr="22EB06AF" w:rsidR="741B8885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>Clore Learning Suite</w:t>
            </w:r>
            <w:bookmarkEnd w:id="1052879364"/>
          </w:p>
        </w:tc>
      </w:tr>
      <w:tr w:rsidRPr="00256AAE" w:rsidR="00244F98" w:rsidTr="42E7F9B8" w14:paraId="17C358E2" w14:textId="77777777">
        <w:trPr>
          <w:trHeight w:val="519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244F98" w:rsidP="05F3EBA8" w:rsidRDefault="00244F98" w14:paraId="64643E61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139DC8FE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244F98" w:rsidP="05F3EBA8" w:rsidRDefault="00244F98" w14:paraId="74BA0758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139DC8FE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244F98" w:rsidP="05F3EBA8" w:rsidRDefault="00244F98" w14:paraId="1FB8C1B1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139DC8FE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244F98" w:rsidP="05F3EBA8" w:rsidRDefault="00244F98" w14:paraId="0DEB6D8F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139DC8FE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E17000"/>
            <w:tcMar/>
            <w:vAlign w:val="center"/>
          </w:tcPr>
          <w:p w:rsidRPr="00256AAE" w:rsidR="00244F98" w:rsidP="05F3EBA8" w:rsidRDefault="00244F98" w14:paraId="1BD6BAA7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139DC8FE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Recommended Mitigating Measures by Group</w:t>
            </w:r>
          </w:p>
        </w:tc>
      </w:tr>
      <w:tr w:rsidRPr="00256AAE" w:rsidR="0020149D" w:rsidTr="42E7F9B8" w14:paraId="07207F48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20149D" w:rsidP="05F3EBA8" w:rsidRDefault="0020149D" w14:paraId="563A3AD8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741B8885">
              <w:rPr>
                <w:rFonts w:ascii="FSAlbert" w:hAnsi="FSAlbert"/>
                <w:sz w:val="22"/>
                <w:szCs w:val="22"/>
              </w:rPr>
              <w:t xml:space="preserve">Slips, </w:t>
            </w:r>
            <w:r w:rsidRPr="05F3EBA8" w:rsidR="741B8885">
              <w:rPr>
                <w:rFonts w:ascii="FSAlbert" w:hAnsi="FSAlbert"/>
                <w:sz w:val="22"/>
                <w:szCs w:val="22"/>
              </w:rPr>
              <w:t>trips</w:t>
            </w:r>
            <w:r w:rsidRPr="05F3EBA8" w:rsidR="741B8885">
              <w:rPr>
                <w:rFonts w:ascii="FSAlbert" w:hAnsi="FSAlbert"/>
                <w:sz w:val="22"/>
                <w:szCs w:val="22"/>
              </w:rPr>
              <w:t xml:space="preserve"> and falls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20149D" w:rsidP="05F3EBA8" w:rsidRDefault="0020149D" w14:paraId="12F0527A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741B8885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20149D" w:rsidP="05F3EBA8" w:rsidRDefault="0020149D" w14:paraId="2898DC47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741B8885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DA280F" w:rsidR="0020149D" w:rsidP="05F3EBA8" w:rsidRDefault="0020149D" w14:paraId="49878D3F" w14:textId="210EDEE0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41B8885">
              <w:rPr>
                <w:rFonts w:ascii="FSAlbert" w:hAnsi="FSAlbert"/>
                <w:sz w:val="22"/>
                <w:szCs w:val="22"/>
              </w:rPr>
              <w:t xml:space="preserve">Daily checks </w:t>
            </w:r>
          </w:p>
          <w:p w:rsidR="0020149D" w:rsidP="05F3EBA8" w:rsidRDefault="0020149D" w14:paraId="75E117E0" w14:textId="7567F216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41B8885">
              <w:rPr>
                <w:rFonts w:ascii="FSAlbert" w:hAnsi="FSAlbert"/>
                <w:sz w:val="22"/>
                <w:szCs w:val="22"/>
              </w:rPr>
              <w:t>Signage in place during cleaning or after spillage</w:t>
            </w:r>
          </w:p>
          <w:p w:rsidRPr="00DA280F" w:rsidR="0020149D" w:rsidP="05F3EBA8" w:rsidRDefault="0020149D" w14:paraId="4510EC24" w14:textId="4BF25CF2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41B8885">
              <w:rPr>
                <w:rFonts w:ascii="FSAlbert" w:hAnsi="FSAlbert"/>
                <w:sz w:val="22"/>
                <w:szCs w:val="22"/>
              </w:rPr>
              <w:t>Floors regularly inspected and maintained</w:t>
            </w:r>
          </w:p>
          <w:p w:rsidRPr="00256AAE" w:rsidR="0020149D" w:rsidP="05F3EBA8" w:rsidRDefault="0020149D" w14:paraId="409F40F2" w14:textId="7777777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DA280F" w:rsidR="0020149D" w:rsidP="05F3EBA8" w:rsidRDefault="0020149D" w14:paraId="52C42760" w14:textId="5CFCEBBD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41B8885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741B8885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741B8885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741B8885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741B8885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  <w:p w:rsidR="0020149D" w:rsidP="05F3EBA8" w:rsidRDefault="0020149D" w14:paraId="696406E8" w14:textId="47AB69F3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41B8885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  <w:p w:rsidRPr="00256AAE" w:rsidR="0020149D" w:rsidP="05F3EBA8" w:rsidRDefault="0020149D" w14:paraId="6518E545" w14:textId="47A9715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41B8885">
              <w:rPr>
                <w:rFonts w:ascii="FSAlbert" w:hAnsi="FSAlbert"/>
                <w:sz w:val="22"/>
                <w:szCs w:val="22"/>
              </w:rPr>
              <w:t>School staff to clear up after any lunch-time spillages</w:t>
            </w:r>
          </w:p>
        </w:tc>
      </w:tr>
      <w:tr w:rsidRPr="00256AAE" w:rsidR="0020149D" w:rsidTr="42E7F9B8" w14:paraId="7E3FDC4C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20149D" w:rsidP="05F3EBA8" w:rsidRDefault="0020149D" w14:paraId="6D2649F5" w14:textId="5B083EA1">
            <w:pPr>
              <w:rPr>
                <w:rFonts w:ascii="FSAlbert" w:hAnsi="FSAlbert"/>
                <w:sz w:val="22"/>
                <w:szCs w:val="22"/>
              </w:rPr>
            </w:pPr>
            <w:r w:rsidRPr="05F3EBA8" w:rsidR="741B8885">
              <w:rPr>
                <w:rFonts w:ascii="FSAlbert" w:hAnsi="FSAlbert"/>
                <w:sz w:val="22"/>
                <w:szCs w:val="22"/>
              </w:rPr>
              <w:t>Electrocution from power sockets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20149D" w:rsidP="05F3EBA8" w:rsidRDefault="0020149D" w14:paraId="70F03935" w14:textId="135EF240">
            <w:pPr>
              <w:rPr>
                <w:rFonts w:ascii="FSAlbert" w:hAnsi="FSAlbert"/>
                <w:sz w:val="22"/>
                <w:szCs w:val="22"/>
              </w:rPr>
            </w:pPr>
            <w:r w:rsidRPr="05F3EBA8" w:rsidR="741B8885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20149D" w:rsidP="05F3EBA8" w:rsidRDefault="0020149D" w14:paraId="4ACF942C" w14:textId="1E390E71">
            <w:pPr>
              <w:rPr>
                <w:rFonts w:ascii="FSAlbert" w:hAnsi="FSAlbert"/>
                <w:sz w:val="22"/>
                <w:szCs w:val="22"/>
              </w:rPr>
            </w:pPr>
            <w:r w:rsidRPr="05F3EBA8" w:rsidR="741B8885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20149D" w:rsidP="05F3EBA8" w:rsidRDefault="0020149D" w14:paraId="0FF17850" w14:textId="788FD67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2A272932" w:rsidR="741B8885">
              <w:rPr>
                <w:rFonts w:ascii="FSAlbert" w:hAnsi="FSAlbert"/>
                <w:sz w:val="22"/>
                <w:szCs w:val="22"/>
              </w:rPr>
              <w:t xml:space="preserve">Floor power sockets covered </w:t>
            </w:r>
          </w:p>
          <w:p w:rsidR="3892CECE" w:rsidP="2A272932" w:rsidRDefault="3892CECE" w14:paraId="5CA42415" w14:textId="441767D4">
            <w:pPr>
              <w:pStyle w:val="Normal"/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2A272932" w:rsidR="3892CECE">
              <w:rPr>
                <w:rFonts w:ascii="FSAlbert" w:hAnsi="FSAlbert"/>
                <w:sz w:val="22"/>
                <w:szCs w:val="22"/>
              </w:rPr>
              <w:t>Room setup used to protect floor power sockets which are in use (</w:t>
            </w:r>
            <w:r w:rsidRPr="2A272932" w:rsidR="3892CECE">
              <w:rPr>
                <w:rFonts w:ascii="FSAlbert" w:hAnsi="FSAlbert"/>
                <w:sz w:val="22"/>
                <w:szCs w:val="22"/>
              </w:rPr>
              <w:t>eg</w:t>
            </w:r>
            <w:r w:rsidRPr="2A272932" w:rsidR="3892CECE">
              <w:rPr>
                <w:rFonts w:ascii="FSAlbert" w:hAnsi="FSAlbert"/>
                <w:sz w:val="22"/>
                <w:szCs w:val="22"/>
              </w:rPr>
              <w:t xml:space="preserve"> always under a table or taped off)</w:t>
            </w:r>
          </w:p>
          <w:p w:rsidRPr="00256AAE" w:rsidR="0020149D" w:rsidP="05F3EBA8" w:rsidRDefault="0020149D" w14:paraId="187447CF" w14:textId="21C53BD3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41B8885">
              <w:rPr>
                <w:rFonts w:ascii="FSAlbert" w:hAnsi="FSAlbert"/>
                <w:sz w:val="22"/>
                <w:szCs w:val="22"/>
              </w:rPr>
              <w:t xml:space="preserve">Regular electrical safety inspections and </w:t>
            </w:r>
            <w:r w:rsidRPr="05F3EBA8" w:rsidR="741B8885">
              <w:rPr>
                <w:rFonts w:ascii="FSAlbert" w:hAnsi="FSAlbert"/>
                <w:sz w:val="22"/>
                <w:szCs w:val="22"/>
              </w:rPr>
              <w:t>maintenance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20149D" w:rsidP="05F3EBA8" w:rsidRDefault="0020149D" w14:paraId="3FF39249" w14:textId="0D634E91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41B8885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741B8885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741B8885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741B8885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741B8885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Pr="00256AAE" w:rsidR="00244F98" w:rsidTr="42E7F9B8" w14:paraId="5213B536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244F98" w:rsidP="05F3EBA8" w:rsidRDefault="0020149D" w14:paraId="6FF64CC6" w14:textId="3CF2C8F0">
            <w:pPr>
              <w:rPr>
                <w:rFonts w:ascii="FSAlbert" w:hAnsi="FSAlbert"/>
                <w:sz w:val="22"/>
                <w:szCs w:val="22"/>
              </w:rPr>
            </w:pPr>
            <w:r w:rsidRPr="05F3EBA8" w:rsidR="741B8885">
              <w:rPr>
                <w:rFonts w:ascii="FSAlbert" w:hAnsi="FSAlbert"/>
                <w:sz w:val="22"/>
                <w:szCs w:val="22"/>
              </w:rPr>
              <w:t>Folding tables – danger of collapse/ trapped fingers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244F98" w:rsidP="05F3EBA8" w:rsidRDefault="0020149D" w14:paraId="56EC3F11" w14:textId="3C454296">
            <w:pPr>
              <w:rPr>
                <w:rFonts w:ascii="FSAlbert" w:hAnsi="FSAlbert"/>
                <w:sz w:val="22"/>
                <w:szCs w:val="22"/>
              </w:rPr>
            </w:pPr>
            <w:r w:rsidRPr="05F3EBA8" w:rsidR="741B8885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244F98" w:rsidP="05F3EBA8" w:rsidRDefault="0020149D" w14:paraId="403C41D2" w14:textId="373BF0F5">
            <w:pPr>
              <w:rPr>
                <w:rFonts w:ascii="FSAlbert" w:hAnsi="FSAlbert"/>
                <w:sz w:val="22"/>
                <w:szCs w:val="22"/>
              </w:rPr>
            </w:pPr>
            <w:r w:rsidRPr="05F3EBA8" w:rsidR="741B8885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244F98" w:rsidP="05F3EBA8" w:rsidRDefault="0020149D" w14:paraId="62B5FC8A" w14:textId="57C7F35A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41B8885">
              <w:rPr>
                <w:rFonts w:ascii="FSAlbert" w:hAnsi="FSAlbert"/>
                <w:sz w:val="22"/>
                <w:szCs w:val="22"/>
              </w:rPr>
              <w:t>Tables regularly inspected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244F98" w:rsidP="05F3EBA8" w:rsidRDefault="0020149D" w14:paraId="7AA61F82" w14:textId="119D2848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41B8885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741B8885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741B8885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741B8885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741B8885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Pr="00256AAE" w:rsidR="006B19AE" w:rsidTr="42E7F9B8" w14:paraId="613618A8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6B19AE" w:rsidP="05F3EBA8" w:rsidRDefault="006B19AE" w14:paraId="0C9454A4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Trailing electrical cables – trips</w:t>
            </w:r>
          </w:p>
          <w:p w:rsidRPr="00256AAE" w:rsidR="006B19AE" w:rsidP="05F3EBA8" w:rsidRDefault="006B19AE" w14:paraId="317FBD7E" w14:textId="77777777">
            <w:pPr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6B19AE" w14:paraId="0C95612B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6B19AE" w14:paraId="59BD72A8" w14:textId="77777777">
            <w:pPr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6B19AE" w:rsidP="05F3EBA8" w:rsidRDefault="006B19AE" w14:paraId="7D637156" w14:textId="0013B920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 xml:space="preserve">Cables used under tables or </w:t>
            </w:r>
            <w:proofErr w:type="gramStart"/>
            <w:r w:rsidRPr="05F3EBA8" w:rsidR="51B1EA25">
              <w:rPr>
                <w:rFonts w:ascii="FSAlbert" w:hAnsi="FSAlbert"/>
                <w:sz w:val="22"/>
                <w:szCs w:val="22"/>
              </w:rPr>
              <w:t>in close proximity to</w:t>
            </w:r>
            <w:proofErr w:type="gramEnd"/>
            <w:r w:rsidRPr="05F3EBA8" w:rsidR="51B1EA25">
              <w:rPr>
                <w:rFonts w:ascii="FSAlbert" w:hAnsi="FSAlbert"/>
                <w:sz w:val="22"/>
                <w:szCs w:val="22"/>
              </w:rPr>
              <w:t xml:space="preserve"> equipment such as computers</w:t>
            </w:r>
          </w:p>
          <w:p w:rsidRPr="00256AAE" w:rsidR="006B19AE" w:rsidP="05F3EBA8" w:rsidRDefault="006B19AE" w14:paraId="76E360BA" w14:textId="053D6DF4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Any long cables taped down to the floor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6B19AE" w:rsidP="05F3EBA8" w:rsidRDefault="006B19AE" w14:paraId="0C02C46C" w14:textId="4BDDA4CF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51B1EA25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51B1EA25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51B1EA25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51B1EA25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Pr="00256AAE" w:rsidR="006B19AE" w:rsidTr="42E7F9B8" w14:paraId="0B6B3385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6B19AE" w:rsidP="05F3EBA8" w:rsidRDefault="006B19AE" w14:paraId="36DEED36" w14:textId="773CE32E">
            <w:pPr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Burns from hot water taps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6B19AE" w14:paraId="213EFA46" w14:textId="01ECD429">
            <w:pPr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6B19AE" w14:paraId="0814181D" w14:textId="4BDBA679">
            <w:pPr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6B19AE" w:rsidP="05F3EBA8" w:rsidRDefault="006B19AE" w14:paraId="38379242" w14:textId="01F9BAA1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Sinks are behind blinds/doors which are kept closed during workshops</w:t>
            </w:r>
          </w:p>
          <w:p w:rsidRPr="00256AAE" w:rsidR="006B19AE" w:rsidP="05F3EBA8" w:rsidRDefault="006B19AE" w14:paraId="05EDCB5C" w14:textId="7536709E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School staff made aware of the area for lunchtime use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="006B19AE" w:rsidP="05F3EBA8" w:rsidRDefault="006B19AE" w14:paraId="0E9F2C17" w14:textId="53358913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51B1EA25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51B1EA25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51B1EA25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51B1EA25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Pr="00256AAE" w:rsidR="006B19AE" w:rsidTr="42E7F9B8" w14:paraId="77010F57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6B19AE" w:rsidP="05F3EBA8" w:rsidRDefault="006B19AE" w14:paraId="73F53040" w14:textId="21CB1276">
            <w:pPr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Strangulation or tangling - blinds cords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6B19AE" w14:paraId="2049079B" w14:textId="5B583BFD">
            <w:pPr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6B19AE" w14:paraId="2CB57EA1" w14:textId="7B9B92BC">
            <w:pPr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6B19AE" w14:paraId="49C7BE9B" w14:textId="06ADAE46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Cords fixed to the wall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="006B19AE" w:rsidP="05F3EBA8" w:rsidRDefault="006B19AE" w14:paraId="0EE80B2A" w14:textId="116DE413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51B1EA25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51B1EA25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51B1EA25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51B1EA25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Pr="00256AAE" w:rsidR="006B19AE" w:rsidTr="42E7F9B8" w14:paraId="4F5CDF17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6B19AE" w:rsidP="05F3EBA8" w:rsidRDefault="006B19AE" w14:paraId="01FC02EC" w14:textId="4AC73164">
            <w:pPr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Cuts from craft materials such as scissors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6B19AE" w14:paraId="3C08B7E1" w14:textId="66F28D96">
            <w:pPr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6B19AE" w14:paraId="358309A9" w14:textId="66218A33">
            <w:pPr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6B19AE" w14:paraId="7F16577B" w14:textId="50863C85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 xml:space="preserve">Blunt end scissors </w:t>
            </w:r>
            <w:r w:rsidRPr="05F3EBA8" w:rsidR="51B1EA25">
              <w:rPr>
                <w:rFonts w:ascii="FSAlbert" w:hAnsi="FSAlbert"/>
                <w:sz w:val="22"/>
                <w:szCs w:val="22"/>
              </w:rPr>
              <w:t>provided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="006B19AE" w:rsidP="05F3EBA8" w:rsidRDefault="006B19AE" w14:paraId="172707A4" w14:textId="273737CB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51B1EA25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51B1EA25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51B1EA25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51B1EA25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Pr="00256AAE" w:rsidR="006B19AE" w:rsidTr="42E7F9B8" w14:paraId="20523C5E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6B19AE" w:rsidP="05F3EBA8" w:rsidRDefault="006B19AE" w14:paraId="4873B6AB" w14:textId="5AF6BB4B">
            <w:pPr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Poisoning from craft materials such as paint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6B19AE" w14:paraId="1A339D35" w14:textId="6AD5D8D4">
            <w:pPr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6B19AE" w14:paraId="4922C0FC" w14:textId="719573E5">
            <w:pPr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6B19AE" w14:paraId="55526F5E" w14:textId="689FC905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Non-toxic paints and materials used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="006B19AE" w:rsidP="05F3EBA8" w:rsidRDefault="006B19AE" w14:paraId="56875199" w14:textId="3D6D2F16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51B1EA25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51B1EA25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51B1EA25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51B1EA25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Pr="00256AAE" w:rsidR="00244F98" w:rsidTr="42E7F9B8" w14:paraId="3AD118EC" w14:textId="77777777">
        <w:tc>
          <w:tcPr>
            <w:tcW w:w="14370" w:type="dxa"/>
            <w:gridSpan w:val="5"/>
            <w:tcBorders>
              <w:top w:val="single" w:color="auto" w:sz="12" w:space="0"/>
              <w:bottom w:val="single" w:color="auto" w:sz="4" w:space="0"/>
            </w:tcBorders>
            <w:shd w:val="clear" w:color="auto" w:fill="E17000"/>
            <w:tcMar/>
            <w:vAlign w:val="bottom"/>
          </w:tcPr>
          <w:p w:rsidRPr="00256AAE" w:rsidR="00244F98" w:rsidP="05F3EBA8" w:rsidRDefault="00244F98" w14:paraId="6FBCD8AB" w14:textId="0079232C">
            <w:pPr>
              <w:pStyle w:val="Heading1"/>
              <w:outlineLvl w:val="0"/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</w:pPr>
            <w:bookmarkStart w:name="_Hazard_Type/Area:_Study" w:id="218521248"/>
            <w:r w:rsidRPr="22EB06AF" w:rsidR="6DC11F9F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 xml:space="preserve">Hazard Type/Area: </w:t>
            </w:r>
            <w:r w:rsidRPr="22EB06AF" w:rsidR="6E696FC8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>Study Garden and Museum Grounds</w:t>
            </w:r>
            <w:bookmarkEnd w:id="218521248"/>
          </w:p>
        </w:tc>
      </w:tr>
      <w:tr w:rsidRPr="00256AAE" w:rsidR="00244F98" w:rsidTr="42E7F9B8" w14:paraId="749E1913" w14:textId="77777777">
        <w:trPr>
          <w:trHeight w:val="519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244F98" w:rsidP="05F3EBA8" w:rsidRDefault="00244F98" w14:paraId="02B5F8DE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139DC8FE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244F98" w:rsidP="05F3EBA8" w:rsidRDefault="00244F98" w14:paraId="1A191C0A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139DC8FE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244F98" w:rsidP="05F3EBA8" w:rsidRDefault="00244F98" w14:paraId="505578BC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139DC8FE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244F98" w:rsidP="05F3EBA8" w:rsidRDefault="00244F98" w14:paraId="7A05B19D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139DC8FE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E17000"/>
            <w:tcMar/>
            <w:vAlign w:val="center"/>
          </w:tcPr>
          <w:p w:rsidRPr="00256AAE" w:rsidR="00244F98" w:rsidP="05F3EBA8" w:rsidRDefault="00244F98" w14:paraId="477BD4C3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139DC8FE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Recommended Mitigating Measures by Group</w:t>
            </w:r>
          </w:p>
        </w:tc>
      </w:tr>
      <w:tr w:rsidRPr="00256AAE" w:rsidR="006B19AE" w:rsidTr="42E7F9B8" w14:paraId="3B86AEC7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6B19AE" w14:paraId="624AB666" w14:textId="0F5A80A9">
            <w:pPr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 xml:space="preserve">Slips, </w:t>
            </w:r>
            <w:r w:rsidRPr="05F3EBA8" w:rsidR="51B1EA25">
              <w:rPr>
                <w:rFonts w:ascii="FSAlbert" w:hAnsi="FSAlbert"/>
                <w:sz w:val="22"/>
                <w:szCs w:val="22"/>
              </w:rPr>
              <w:t>trips</w:t>
            </w:r>
            <w:r w:rsidRPr="05F3EBA8" w:rsidR="51B1EA25">
              <w:rPr>
                <w:rFonts w:ascii="FSAlbert" w:hAnsi="FSAlbert"/>
                <w:sz w:val="22"/>
                <w:szCs w:val="22"/>
              </w:rPr>
              <w:t xml:space="preserve"> and falls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6B19AE" w14:paraId="67445499" w14:textId="3286824E">
            <w:pPr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6B19AE" w14:paraId="436E60DA" w14:textId="0BED6D97">
            <w:pPr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6B19AE" w14:paraId="7A56934A" w14:textId="7777777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>Daily checks made for hazards</w:t>
            </w:r>
          </w:p>
          <w:p w:rsidRPr="00256AAE" w:rsidR="006B19AE" w:rsidP="05F3EBA8" w:rsidRDefault="006B19AE" w14:paraId="665D89C6" w14:textId="7777777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</w:p>
          <w:p w:rsidRPr="00256AAE" w:rsidR="006B19AE" w:rsidP="2A272932" w:rsidRDefault="006B19AE" w14:paraId="64DBBEEE" w14:textId="0890F308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2A272932" w:rsidR="51B1EA25">
              <w:rPr>
                <w:rFonts w:ascii="FSAlbert" w:hAnsi="FSAlbert"/>
                <w:sz w:val="22"/>
                <w:szCs w:val="22"/>
              </w:rPr>
              <w:t>Paths</w:t>
            </w:r>
            <w:r w:rsidRPr="2A272932" w:rsidR="51B1EA25">
              <w:rPr>
                <w:rFonts w:ascii="FSAlbert" w:hAnsi="FSAlbert"/>
                <w:sz w:val="22"/>
                <w:szCs w:val="22"/>
              </w:rPr>
              <w:t xml:space="preserve"> regularly inspected and maintained</w:t>
            </w:r>
          </w:p>
          <w:p w:rsidRPr="00256AAE" w:rsidR="006B19AE" w:rsidP="2A272932" w:rsidRDefault="006B19AE" w14:paraId="3A8011A9" w14:textId="5EB97FCD">
            <w:pPr>
              <w:pStyle w:val="Normal"/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</w:p>
          <w:p w:rsidRPr="00256AAE" w:rsidR="006B19AE" w:rsidP="2A272932" w:rsidRDefault="006B19AE" w14:paraId="7C865AEA" w14:textId="40B3DE6A">
            <w:pPr>
              <w:pStyle w:val="Normal"/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2A272932" w:rsidR="4F03F523">
              <w:rPr>
                <w:rFonts w:ascii="FSAlbert" w:hAnsi="FSAlbert"/>
                <w:sz w:val="22"/>
                <w:szCs w:val="22"/>
              </w:rPr>
              <w:t>School staff made aware of hazards on the day if the study garden is to be used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6B19AE" w:rsidP="05F3EBA8" w:rsidRDefault="006B19AE" w14:paraId="386A5404" w14:textId="4C7593AC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51B1EA25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51B1EA25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51B1EA25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51B1EA25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  <w:p w:rsidRPr="00256AAE" w:rsidR="006B19AE" w:rsidP="05F3EBA8" w:rsidRDefault="006B19AE" w14:paraId="6672BF92" w14:textId="3DBDFF55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51B1EA25">
              <w:rPr>
                <w:rFonts w:ascii="FSAlbert" w:hAnsi="FSAlbert"/>
                <w:sz w:val="22"/>
                <w:szCs w:val="22"/>
              </w:rPr>
              <w:t xml:space="preserve">School staff to </w:t>
            </w:r>
            <w:r w:rsidRPr="05F3EBA8" w:rsidR="51B1EA25">
              <w:rPr>
                <w:rFonts w:ascii="FSAlbert" w:hAnsi="FSAlbert"/>
                <w:sz w:val="22"/>
                <w:szCs w:val="22"/>
              </w:rPr>
              <w:t>supervise running and play</w:t>
            </w:r>
          </w:p>
          <w:p w:rsidRPr="00256AAE" w:rsidR="006B19AE" w:rsidP="05F3EBA8" w:rsidRDefault="006B19AE" w14:paraId="495ACD66" w14:textId="01545E38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5918FFEB" w:rsidR="51B1EA25">
              <w:rPr>
                <w:rFonts w:ascii="FSAlbert" w:hAnsi="FSAlbert"/>
                <w:sz w:val="22"/>
                <w:szCs w:val="22"/>
              </w:rPr>
              <w:t xml:space="preserve">School staff to ensure children do not climb on </w:t>
            </w:r>
            <w:r w:rsidRPr="5918FFEB" w:rsidR="2694BAC1">
              <w:rPr>
                <w:rFonts w:ascii="FSAlbert" w:hAnsi="FSAlbert"/>
                <w:sz w:val="22"/>
                <w:szCs w:val="22"/>
              </w:rPr>
              <w:t xml:space="preserve">walls, fences, </w:t>
            </w:r>
            <w:r w:rsidRPr="5918FFEB" w:rsidR="2694BAC1">
              <w:rPr>
                <w:rFonts w:ascii="FSAlbert" w:hAnsi="FSAlbert"/>
                <w:sz w:val="22"/>
                <w:szCs w:val="22"/>
              </w:rPr>
              <w:t>gates</w:t>
            </w:r>
            <w:r w:rsidRPr="5918FFEB" w:rsidR="559191F6">
              <w:rPr>
                <w:rFonts w:ascii="FSAlbert" w:hAnsi="FSAlbert"/>
                <w:sz w:val="22"/>
                <w:szCs w:val="22"/>
              </w:rPr>
              <w:t>,</w:t>
            </w:r>
            <w:r w:rsidRPr="5918FFEB" w:rsidR="51B1EA25">
              <w:rPr>
                <w:rFonts w:ascii="FSAlbert" w:hAnsi="FSAlbert"/>
                <w:sz w:val="22"/>
                <w:szCs w:val="22"/>
              </w:rPr>
              <w:t xml:space="preserve"> furniture</w:t>
            </w:r>
            <w:r w:rsidRPr="5918FFEB" w:rsidR="2694BAC1">
              <w:rPr>
                <w:rFonts w:ascii="FSAlbert" w:hAnsi="FSAlbert"/>
                <w:sz w:val="22"/>
                <w:szCs w:val="22"/>
              </w:rPr>
              <w:t xml:space="preserve"> such as seating</w:t>
            </w:r>
            <w:r w:rsidRPr="5918FFEB" w:rsidR="559191F6">
              <w:rPr>
                <w:rFonts w:ascii="FSAlbert" w:hAnsi="FSAlbert"/>
                <w:sz w:val="22"/>
                <w:szCs w:val="22"/>
              </w:rPr>
              <w:t xml:space="preserve"> or objects such as statues or artefacts</w:t>
            </w:r>
          </w:p>
        </w:tc>
      </w:tr>
      <w:tr w:rsidR="2A272932" w:rsidTr="42E7F9B8" w14:paraId="3EC092EF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3D18969B" w:rsidP="2A272932" w:rsidRDefault="3D18969B" w14:paraId="46391DEA" w14:textId="0CB2B92D">
            <w:pPr>
              <w:pStyle w:val="Normal"/>
              <w:rPr>
                <w:rFonts w:ascii="FSAlbert" w:hAnsi="FSAlbert"/>
                <w:sz w:val="22"/>
                <w:szCs w:val="22"/>
              </w:rPr>
            </w:pPr>
            <w:r w:rsidRPr="2A272932" w:rsidR="3D18969B">
              <w:rPr>
                <w:rFonts w:ascii="FSAlbert" w:hAnsi="FSAlbert"/>
                <w:sz w:val="22"/>
                <w:szCs w:val="22"/>
              </w:rPr>
              <w:t>Study garden flexible seating (wooden boxes) - trips, falls, splinters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3D18969B" w:rsidP="2A272932" w:rsidRDefault="3D18969B" w14:paraId="49531BDE" w14:textId="752382CA">
            <w:pPr>
              <w:pStyle w:val="Normal"/>
              <w:rPr>
                <w:rFonts w:ascii="FSAlbert" w:hAnsi="FSAlbert"/>
                <w:sz w:val="22"/>
                <w:szCs w:val="22"/>
              </w:rPr>
            </w:pPr>
            <w:r w:rsidRPr="2A272932" w:rsidR="3D18969B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3D18969B" w:rsidP="2A272932" w:rsidRDefault="3D18969B" w14:paraId="6D58135C" w14:textId="4A93AFA3">
            <w:pPr>
              <w:pStyle w:val="Normal"/>
              <w:rPr>
                <w:rFonts w:ascii="FSAlbert" w:hAnsi="FSAlbert"/>
                <w:sz w:val="22"/>
                <w:szCs w:val="22"/>
              </w:rPr>
            </w:pPr>
            <w:r w:rsidRPr="2A272932" w:rsidR="3D18969B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3D18969B" w:rsidP="2A272932" w:rsidRDefault="3D18969B" w14:paraId="76B01699" w14:textId="76DAA07C">
            <w:pPr>
              <w:pStyle w:val="Normal"/>
              <w:rPr>
                <w:rFonts w:ascii="FSAlbert" w:hAnsi="FSAlbert"/>
                <w:sz w:val="22"/>
                <w:szCs w:val="22"/>
              </w:rPr>
            </w:pPr>
            <w:r w:rsidRPr="2A272932" w:rsidR="3D18969B">
              <w:rPr>
                <w:rFonts w:ascii="FSAlbert" w:hAnsi="FSAlbert"/>
                <w:sz w:val="22"/>
                <w:szCs w:val="22"/>
              </w:rPr>
              <w:t xml:space="preserve">Warnings given about this </w:t>
            </w:r>
            <w:r w:rsidRPr="2A272932" w:rsidR="31829661">
              <w:rPr>
                <w:rFonts w:ascii="FSAlbert" w:hAnsi="FSAlbert"/>
                <w:sz w:val="22"/>
                <w:szCs w:val="22"/>
              </w:rPr>
              <w:t xml:space="preserve">being designed </w:t>
            </w:r>
            <w:r w:rsidRPr="2A272932" w:rsidR="3D18969B">
              <w:rPr>
                <w:rFonts w:ascii="FSAlbert" w:hAnsi="FSAlbert"/>
                <w:sz w:val="22"/>
                <w:szCs w:val="22"/>
              </w:rPr>
              <w:t xml:space="preserve">as a seating area not a play area </w:t>
            </w:r>
            <w:r w:rsidRPr="2A272932" w:rsidR="3440B62B">
              <w:rPr>
                <w:rFonts w:ascii="FSAlbert" w:hAnsi="FSAlbert"/>
                <w:sz w:val="22"/>
                <w:szCs w:val="22"/>
              </w:rPr>
              <w:t>on day of visit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="3D18969B" w:rsidP="2A272932" w:rsidRDefault="3D18969B" w14:paraId="76506E7B" w14:textId="4C7593AC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2A272932" w:rsidR="3D18969B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:rsidR="3D18969B" w:rsidP="2A272932" w:rsidRDefault="3D18969B" w14:paraId="7BE02837" w14:textId="3DBDFF55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2A272932" w:rsidR="3D18969B">
              <w:rPr>
                <w:rFonts w:ascii="FSAlbert" w:hAnsi="FSAlbert"/>
                <w:sz w:val="22"/>
                <w:szCs w:val="22"/>
              </w:rPr>
              <w:t>School staff to supervise running and play</w:t>
            </w:r>
          </w:p>
          <w:p w:rsidR="3D18969B" w:rsidP="2A272932" w:rsidRDefault="3D18969B" w14:paraId="61DB9B00" w14:textId="62EF58EB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2A272932" w:rsidR="3D18969B">
              <w:rPr>
                <w:rFonts w:ascii="FSAlbert" w:hAnsi="FSAlbert"/>
                <w:sz w:val="22"/>
                <w:szCs w:val="22"/>
              </w:rPr>
              <w:t>School staff to ensure children do not treat the flexible seating as a play area</w:t>
            </w:r>
          </w:p>
          <w:p w:rsidR="2BA0321F" w:rsidP="2A272932" w:rsidRDefault="2BA0321F" w14:paraId="0021C8BD" w14:textId="23B59255">
            <w:pPr>
              <w:pStyle w:val="Normal"/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2A272932" w:rsidR="2BA0321F">
              <w:rPr>
                <w:rFonts w:ascii="FSAlbert" w:hAnsi="FSAlbert"/>
                <w:sz w:val="22"/>
                <w:szCs w:val="22"/>
              </w:rPr>
              <w:t>Care to be taken around wooden surfaces to avoid splinters</w:t>
            </w:r>
          </w:p>
        </w:tc>
      </w:tr>
      <w:tr w:rsidRPr="00256AAE" w:rsidR="00782AC5" w:rsidTr="42E7F9B8" w14:paraId="0BE2F4AF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782AC5" w:rsidP="05F3EBA8" w:rsidRDefault="00782AC5" w14:paraId="5F5BEA26" w14:textId="7E419530">
            <w:pPr>
              <w:rPr>
                <w:rFonts w:ascii="FSAlbert" w:hAnsi="FSAlbert"/>
                <w:sz w:val="22"/>
                <w:szCs w:val="22"/>
              </w:rPr>
            </w:pPr>
            <w:r w:rsidRPr="05F3EBA8" w:rsidR="3AF395B2">
              <w:rPr>
                <w:rFonts w:ascii="FSAlbert" w:hAnsi="FSAlbert"/>
                <w:sz w:val="22"/>
                <w:szCs w:val="22"/>
              </w:rPr>
              <w:t>Study Garden doors from Clore suite – risk of injury from slamming in the wind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782AC5" w:rsidP="05F3EBA8" w:rsidRDefault="00782AC5" w14:paraId="64329CED" w14:textId="5F9ECCBF">
            <w:pPr>
              <w:rPr>
                <w:rFonts w:ascii="FSAlbert" w:hAnsi="FSAlbert"/>
                <w:sz w:val="22"/>
                <w:szCs w:val="22"/>
              </w:rPr>
            </w:pPr>
            <w:r w:rsidRPr="05F3EBA8" w:rsidR="3AF395B2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782AC5" w:rsidP="05F3EBA8" w:rsidRDefault="00782AC5" w14:paraId="04BB2A3C" w14:textId="5464B824">
            <w:pPr>
              <w:rPr>
                <w:rFonts w:ascii="FSAlbert" w:hAnsi="FSAlbert"/>
                <w:sz w:val="22"/>
                <w:szCs w:val="22"/>
              </w:rPr>
            </w:pPr>
            <w:r w:rsidRPr="05F3EBA8" w:rsidR="3AF395B2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782AC5" w:rsidP="05F3EBA8" w:rsidRDefault="00782AC5" w14:paraId="1B4FF61F" w14:textId="7777777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741AAD" w:rsidR="00782AC5" w:rsidP="05F3EBA8" w:rsidRDefault="00782AC5" w14:paraId="65A1D12F" w14:textId="284A5EB3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3AF395B2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3AF395B2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3AF395B2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3AF395B2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3AF395B2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Pr="00256AAE" w:rsidR="006B19AE" w:rsidTr="42E7F9B8" w14:paraId="75D571C9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741AAD" w14:paraId="3829DF21" w14:textId="1851373F">
            <w:pPr>
              <w:rPr>
                <w:rFonts w:ascii="FSAlbert" w:hAnsi="FSAlbert"/>
                <w:sz w:val="22"/>
                <w:szCs w:val="22"/>
              </w:rPr>
            </w:pPr>
            <w:proofErr w:type="gramStart"/>
            <w:r w:rsidRPr="05F3EBA8" w:rsidR="2694BAC1">
              <w:rPr>
                <w:rFonts w:ascii="FSAlbert" w:hAnsi="FSAlbert"/>
                <w:sz w:val="22"/>
                <w:szCs w:val="22"/>
              </w:rPr>
              <w:t>Study Garden pond</w:t>
            </w:r>
            <w:proofErr w:type="gramEnd"/>
            <w:r w:rsidRPr="05F3EBA8" w:rsidR="2694BAC1">
              <w:rPr>
                <w:rFonts w:ascii="FSAlbert" w:hAnsi="FSAlbert"/>
                <w:sz w:val="22"/>
                <w:szCs w:val="22"/>
              </w:rPr>
              <w:t xml:space="preserve"> – risk of drowning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741AAD" w14:paraId="3961D040" w14:textId="0CD1E3EF">
            <w:pPr>
              <w:rPr>
                <w:rFonts w:ascii="FSAlbert" w:hAnsi="FSAlbert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741AAD" w14:paraId="787F0A3A" w14:textId="6C0A6720">
            <w:pPr>
              <w:rPr>
                <w:rFonts w:ascii="FSAlbert" w:hAnsi="FSAlbert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6B19AE" w:rsidP="05F3EBA8" w:rsidRDefault="00741AAD" w14:paraId="0EB2E97D" w14:textId="7777777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sz w:val="22"/>
                <w:szCs w:val="22"/>
              </w:rPr>
              <w:t>Pond is walled and has shallow water</w:t>
            </w:r>
          </w:p>
          <w:p w:rsidRPr="00256AAE" w:rsidR="00741AAD" w:rsidP="05F3EBA8" w:rsidRDefault="00741AAD" w14:paraId="3CB85140" w14:textId="73E3D866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sz w:val="22"/>
                <w:szCs w:val="22"/>
              </w:rPr>
              <w:t>School staff made aware of the pond if they are to use the garden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6B19AE" w:rsidP="05F3EBA8" w:rsidRDefault="00741AAD" w14:paraId="0611D999" w14:textId="0AD1CADE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2694BAC1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2694BAC1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2694BAC1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2694BAC1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Pr="00256AAE" w:rsidR="006B19AE" w:rsidTr="42E7F9B8" w14:paraId="73E17819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741AAD" w:rsidP="05F3EBA8" w:rsidRDefault="00741AAD" w14:paraId="0F83418A" w14:textId="4CBEBD9F">
            <w:pPr>
              <w:rPr>
                <w:rFonts w:ascii="FSAlbert" w:hAnsi="FSAlbert"/>
                <w:sz w:val="22"/>
                <w:szCs w:val="22"/>
              </w:rPr>
            </w:pPr>
            <w:proofErr w:type="gramStart"/>
            <w:r w:rsidRPr="05F3EBA8" w:rsidR="2694BAC1">
              <w:rPr>
                <w:rFonts w:ascii="FSAlbert" w:hAnsi="FSAlbert"/>
                <w:sz w:val="22"/>
                <w:szCs w:val="22"/>
              </w:rPr>
              <w:t>Study Garden pond</w:t>
            </w:r>
            <w:proofErr w:type="gramEnd"/>
            <w:r w:rsidRPr="05F3EBA8" w:rsidR="2694BAC1">
              <w:rPr>
                <w:rFonts w:ascii="FSAlbert" w:hAnsi="FSAlbert"/>
                <w:sz w:val="22"/>
                <w:szCs w:val="22"/>
              </w:rPr>
              <w:t xml:space="preserve"> – risk of waterborne disease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741AAD" w14:paraId="397607D3" w14:textId="49255DC9">
            <w:pPr>
              <w:rPr>
                <w:rFonts w:ascii="FSAlbert" w:hAnsi="FSAlbert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741AAD" w14:paraId="00170871" w14:textId="5F4B3ED5">
            <w:pPr>
              <w:rPr>
                <w:rFonts w:ascii="FSAlbert" w:hAnsi="FSAlbert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741AAD" w14:paraId="0EAB81EA" w14:textId="2705D2AB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sz w:val="22"/>
                <w:szCs w:val="22"/>
              </w:rPr>
              <w:t>School staff made aware of the pond if they are to use the garden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="006B19AE" w:rsidP="05F3EBA8" w:rsidRDefault="00741AAD" w14:paraId="64A39D96" w14:textId="01F48E03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sz w:val="22"/>
                <w:szCs w:val="22"/>
              </w:rPr>
              <w:t xml:space="preserve">Thorough </w:t>
            </w:r>
            <w:proofErr w:type="gramStart"/>
            <w:r w:rsidRPr="05F3EBA8" w:rsidR="2694BAC1">
              <w:rPr>
                <w:rFonts w:ascii="FSAlbert" w:hAnsi="FSAlbert"/>
                <w:sz w:val="22"/>
                <w:szCs w:val="22"/>
              </w:rPr>
              <w:t>hand-washing</w:t>
            </w:r>
            <w:proofErr w:type="gramEnd"/>
            <w:r w:rsidRPr="05F3EBA8" w:rsidR="2694BAC1">
              <w:rPr>
                <w:rFonts w:ascii="FSAlbert" w:hAnsi="FSAlbert"/>
                <w:sz w:val="22"/>
                <w:szCs w:val="22"/>
              </w:rPr>
              <w:t xml:space="preserve"> after contact</w:t>
            </w:r>
          </w:p>
        </w:tc>
      </w:tr>
      <w:tr w:rsidRPr="00256AAE" w:rsidR="006B19AE" w:rsidTr="42E7F9B8" w14:paraId="55709325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6B19AE" w:rsidP="05F3EBA8" w:rsidRDefault="00741AAD" w14:paraId="761C733B" w14:textId="3AC5470F">
            <w:pPr>
              <w:rPr>
                <w:rFonts w:ascii="FSAlbert" w:hAnsi="FSAlbert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sz w:val="22"/>
                <w:szCs w:val="22"/>
              </w:rPr>
              <w:t>Plant and pollen allergies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741AAD" w14:paraId="3C7D986B" w14:textId="3DD474D1">
            <w:pPr>
              <w:rPr>
                <w:rFonts w:ascii="FSAlbert" w:hAnsi="FSAlbert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741AAD" w14:paraId="394D0F9F" w14:textId="5CB5A15F">
            <w:pPr>
              <w:rPr>
                <w:rFonts w:ascii="FSAlbert" w:hAnsi="FSAlbert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6B19AE" w14:paraId="5C5D1CEE" w14:textId="7777777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="00862F79" w:rsidP="05F3EBA8" w:rsidRDefault="00862F79" w14:paraId="7592CEF1" w14:textId="00377EB5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559191F6">
              <w:rPr>
                <w:rFonts w:ascii="FSAlbert" w:hAnsi="FSAlbert"/>
                <w:sz w:val="22"/>
                <w:szCs w:val="22"/>
              </w:rPr>
              <w:t>Ensure all allergies are noted in advance of the visit</w:t>
            </w:r>
          </w:p>
          <w:p w:rsidR="00741AAD" w:rsidP="05F3EBA8" w:rsidRDefault="00741AAD" w14:paraId="5FDC12C7" w14:textId="42B41DB6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sz w:val="22"/>
                <w:szCs w:val="22"/>
              </w:rPr>
              <w:t>Advise</w:t>
            </w:r>
            <w:r w:rsidRPr="05F3EBA8" w:rsidR="2694BAC1">
              <w:rPr>
                <w:rFonts w:ascii="FSAlbert" w:hAnsi="FSAlbert"/>
                <w:sz w:val="22"/>
                <w:szCs w:val="22"/>
              </w:rPr>
              <w:t xml:space="preserve"> pupils of dangers of contact with unknown plants</w:t>
            </w:r>
          </w:p>
          <w:p w:rsidR="006B19AE" w:rsidP="05F3EBA8" w:rsidRDefault="006B19AE" w14:paraId="7B2BABF3" w14:textId="670ED8BC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sz w:val="22"/>
                <w:szCs w:val="22"/>
              </w:rPr>
              <w:t>Ensure any epi-pens</w:t>
            </w:r>
            <w:r w:rsidRPr="05F3EBA8" w:rsidR="559191F6">
              <w:rPr>
                <w:rFonts w:ascii="FSAlbert" w:hAnsi="FSAlbert"/>
                <w:sz w:val="22"/>
                <w:szCs w:val="22"/>
              </w:rPr>
              <w:t>, medication</w:t>
            </w:r>
            <w:r w:rsidRPr="05F3EBA8" w:rsidR="2694BAC1">
              <w:rPr>
                <w:rFonts w:ascii="FSAlbert" w:hAnsi="FSAlbert"/>
                <w:sz w:val="22"/>
                <w:szCs w:val="22"/>
              </w:rPr>
              <w:t xml:space="preserve"> or inhalers are brought on the visit</w:t>
            </w:r>
          </w:p>
        </w:tc>
      </w:tr>
      <w:tr w:rsidRPr="00256AAE" w:rsidR="006B19AE" w:rsidTr="42E7F9B8" w14:paraId="77F24186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6B19AE" w:rsidP="05F3EBA8" w:rsidRDefault="00741AAD" w14:paraId="03AA3898" w14:textId="4DA51044">
            <w:pPr>
              <w:rPr>
                <w:rFonts w:ascii="FSAlbert" w:hAnsi="FSAlbert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sz w:val="22"/>
                <w:szCs w:val="22"/>
              </w:rPr>
              <w:t>Insect stings and allergies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741AAD" w14:paraId="3449D744" w14:textId="0A44A19A">
            <w:pPr>
              <w:rPr>
                <w:rFonts w:ascii="FSAlbert" w:hAnsi="FSAlbert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741AAD" w14:paraId="0FD42073" w14:textId="348A9104">
            <w:pPr>
              <w:rPr>
                <w:rFonts w:ascii="FSAlbert" w:hAnsi="FSAlbert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6B19AE" w:rsidP="05F3EBA8" w:rsidRDefault="006B19AE" w14:paraId="57ED9FF6" w14:textId="7777777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="00862F79" w:rsidP="05F3EBA8" w:rsidRDefault="00862F79" w14:paraId="107E1423" w14:textId="6C922095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559191F6">
              <w:rPr>
                <w:rFonts w:ascii="FSAlbert" w:hAnsi="FSAlbert"/>
                <w:sz w:val="22"/>
                <w:szCs w:val="22"/>
              </w:rPr>
              <w:t>Ensure all allergies are noted in advance of the visit</w:t>
            </w:r>
          </w:p>
          <w:p w:rsidR="006B19AE" w:rsidP="05F3EBA8" w:rsidRDefault="006B19AE" w14:paraId="521E8572" w14:textId="66A9CA26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sz w:val="22"/>
                <w:szCs w:val="22"/>
              </w:rPr>
              <w:t>Ensure any epi-pens</w:t>
            </w:r>
            <w:r w:rsidRPr="05F3EBA8" w:rsidR="559191F6">
              <w:rPr>
                <w:rFonts w:ascii="FSAlbert" w:hAnsi="FSAlbert"/>
                <w:sz w:val="22"/>
                <w:szCs w:val="22"/>
              </w:rPr>
              <w:t>, medication</w:t>
            </w:r>
            <w:r w:rsidRPr="05F3EBA8" w:rsidR="2694BAC1">
              <w:rPr>
                <w:rFonts w:ascii="FSAlbert" w:hAnsi="FSAlbert"/>
                <w:sz w:val="22"/>
                <w:szCs w:val="22"/>
              </w:rPr>
              <w:t xml:space="preserve"> or inhalers are brought on the </w:t>
            </w:r>
            <w:r w:rsidRPr="05F3EBA8" w:rsidR="2694BAC1">
              <w:rPr>
                <w:rFonts w:ascii="FSAlbert" w:hAnsi="FSAlbert"/>
                <w:sz w:val="22"/>
                <w:szCs w:val="22"/>
              </w:rPr>
              <w:t>visit</w:t>
            </w:r>
          </w:p>
        </w:tc>
      </w:tr>
      <w:tr w:rsidRPr="00256AAE" w:rsidR="00741AAD" w:rsidTr="42E7F9B8" w14:paraId="07BB8359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741AAD" w:rsidP="05F3EBA8" w:rsidRDefault="00741AAD" w14:paraId="1BBC0399" w14:textId="2BB02BC9">
            <w:pPr>
              <w:rPr>
                <w:rFonts w:ascii="FSAlbert" w:hAnsi="FSAlbert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sz w:val="22"/>
                <w:szCs w:val="22"/>
              </w:rPr>
              <w:t>Poisoning or disease contracted from plants, plant-borne or soil-borne pathogens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741AAD" w:rsidP="05F3EBA8" w:rsidRDefault="00741AAD" w14:paraId="16E2B271" w14:textId="7F3BC6A9">
            <w:pPr>
              <w:rPr>
                <w:rFonts w:ascii="FSAlbert" w:hAnsi="FSAlbert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741AAD" w:rsidP="05F3EBA8" w:rsidRDefault="00741AAD" w14:paraId="11E452D3" w14:textId="33413828">
            <w:pPr>
              <w:rPr>
                <w:rFonts w:ascii="FSAlbert" w:hAnsi="FSAlbert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41AAD" w:rsidP="05F3EBA8" w:rsidRDefault="00741AAD" w14:paraId="7F4A1DD9" w14:textId="7777777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="00741AAD" w:rsidP="05F3EBA8" w:rsidRDefault="00741AAD" w14:paraId="4AB398ED" w14:textId="3557D0F4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sz w:val="22"/>
                <w:szCs w:val="22"/>
              </w:rPr>
              <w:t>Advise</w:t>
            </w:r>
            <w:r w:rsidRPr="05F3EBA8" w:rsidR="2694BAC1">
              <w:rPr>
                <w:rFonts w:ascii="FSAlbert" w:hAnsi="FSAlbert"/>
                <w:sz w:val="22"/>
                <w:szCs w:val="22"/>
              </w:rPr>
              <w:t xml:space="preserve"> pupils of dangers of contact with unknown plants</w:t>
            </w:r>
          </w:p>
          <w:p w:rsidR="00741AAD" w:rsidP="05F3EBA8" w:rsidRDefault="00741AAD" w14:paraId="59680CAF" w14:textId="565ED1B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sz w:val="22"/>
                <w:szCs w:val="22"/>
              </w:rPr>
              <w:t xml:space="preserve">Thorough </w:t>
            </w:r>
            <w:proofErr w:type="gramStart"/>
            <w:r w:rsidRPr="05F3EBA8" w:rsidR="2694BAC1">
              <w:rPr>
                <w:rFonts w:ascii="FSAlbert" w:hAnsi="FSAlbert"/>
                <w:sz w:val="22"/>
                <w:szCs w:val="22"/>
              </w:rPr>
              <w:t>hand-washing</w:t>
            </w:r>
            <w:proofErr w:type="gramEnd"/>
            <w:r w:rsidRPr="05F3EBA8" w:rsidR="2694BAC1">
              <w:rPr>
                <w:rFonts w:ascii="FSAlbert" w:hAnsi="FSAlbert"/>
                <w:sz w:val="22"/>
                <w:szCs w:val="22"/>
              </w:rPr>
              <w:t xml:space="preserve"> after contact with plants or soil</w:t>
            </w:r>
          </w:p>
        </w:tc>
      </w:tr>
      <w:tr w:rsidRPr="00256AAE" w:rsidR="00741AAD" w:rsidTr="42E7F9B8" w14:paraId="5A1FB0FD" w14:textId="77777777">
        <w:tc>
          <w:tcPr>
            <w:tcW w:w="14370" w:type="dxa"/>
            <w:gridSpan w:val="5"/>
            <w:tcBorders>
              <w:top w:val="single" w:color="auto" w:sz="12" w:space="0"/>
              <w:bottom w:val="single" w:color="auto" w:sz="4" w:space="0"/>
            </w:tcBorders>
            <w:shd w:val="clear" w:color="auto" w:fill="E17000"/>
            <w:tcMar/>
            <w:vAlign w:val="bottom"/>
          </w:tcPr>
          <w:p w:rsidRPr="00256AAE" w:rsidR="00741AAD" w:rsidP="05F3EBA8" w:rsidRDefault="00741AAD" w14:paraId="75A51B92" w14:textId="22B2E147">
            <w:pPr>
              <w:pStyle w:val="Heading1"/>
              <w:outlineLvl w:val="0"/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</w:pPr>
            <w:bookmarkStart w:name="_Hazard_Type/Area:_Workshops" w:id="1971925347"/>
            <w:r w:rsidRPr="22EB06AF" w:rsidR="27B5F10A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 xml:space="preserve">Hazard Type/Area: </w:t>
            </w:r>
            <w:r w:rsidRPr="22EB06AF" w:rsidR="1872B3BC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>Workshops and Object Handling</w:t>
            </w:r>
            <w:bookmarkEnd w:id="1971925347"/>
          </w:p>
        </w:tc>
      </w:tr>
      <w:tr w:rsidRPr="00256AAE" w:rsidR="00741AAD" w:rsidTr="42E7F9B8" w14:paraId="49429EE6" w14:textId="77777777">
        <w:trPr>
          <w:trHeight w:val="519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741AAD" w:rsidP="05F3EBA8" w:rsidRDefault="00741AAD" w14:paraId="0CD5CAFB" w14:textId="135EA158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741AAD" w:rsidP="05F3EBA8" w:rsidRDefault="00741AAD" w14:paraId="00D8B656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741AAD" w:rsidP="05F3EBA8" w:rsidRDefault="00741AAD" w14:paraId="14D7A8BB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741AAD" w:rsidP="05F3EBA8" w:rsidRDefault="00741AAD" w14:paraId="3070DD36" w14:textId="77777777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E17000"/>
            <w:tcMar/>
            <w:vAlign w:val="center"/>
          </w:tcPr>
          <w:p w:rsidRPr="00256AAE" w:rsidR="00741AAD" w:rsidP="05F3EBA8" w:rsidRDefault="00741AAD" w14:paraId="74E32656" w14:textId="25FDC440">
            <w:pPr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2694BAC1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Recommended Mitigating Measures by Group</w:t>
            </w:r>
          </w:p>
        </w:tc>
      </w:tr>
      <w:tr w:rsidRPr="00256AAE" w:rsidR="00741AAD" w:rsidTr="42E7F9B8" w14:paraId="3160579B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41AAD" w:rsidP="05F3EBA8" w:rsidRDefault="00A04729" w14:paraId="1BD6C422" w14:textId="4C71610C">
            <w:pPr>
              <w:rPr>
                <w:rFonts w:ascii="FSAlbert" w:hAnsi="FSAlbert"/>
                <w:sz w:val="22"/>
                <w:szCs w:val="22"/>
              </w:rPr>
            </w:pPr>
            <w:r w:rsidRPr="05F3EBA8" w:rsidR="53AA425A">
              <w:rPr>
                <w:rFonts w:ascii="FSAlbert" w:hAnsi="FSAlbert"/>
                <w:sz w:val="22"/>
                <w:szCs w:val="22"/>
              </w:rPr>
              <w:t>Allergies to fur or feathers when handling taxidermy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41AAD" w:rsidP="05F3EBA8" w:rsidRDefault="00A04729" w14:paraId="192F1961" w14:textId="480D3423">
            <w:pPr>
              <w:rPr>
                <w:rFonts w:ascii="FSAlbert" w:hAnsi="FSAlbert"/>
                <w:sz w:val="22"/>
                <w:szCs w:val="22"/>
              </w:rPr>
            </w:pPr>
            <w:r w:rsidRPr="05F3EBA8" w:rsidR="53AA425A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41AAD" w:rsidP="05F3EBA8" w:rsidRDefault="00A04729" w14:paraId="3EED6D96" w14:textId="30EF2336">
            <w:pPr>
              <w:rPr>
                <w:rFonts w:ascii="FSAlbert" w:hAnsi="FSAlbert"/>
                <w:sz w:val="22"/>
                <w:szCs w:val="22"/>
              </w:rPr>
            </w:pPr>
            <w:r w:rsidRPr="05F3EBA8" w:rsidR="53AA425A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04729" w:rsidP="05F3EBA8" w:rsidRDefault="00A04729" w14:paraId="0715BE12" w14:textId="7777777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53AA425A">
              <w:rPr>
                <w:rFonts w:ascii="FSAlbert" w:hAnsi="FSAlbert"/>
                <w:sz w:val="22"/>
                <w:szCs w:val="22"/>
              </w:rPr>
              <w:t>Cotton or vinyl gloves available to use</w:t>
            </w:r>
          </w:p>
          <w:p w:rsidRPr="00256AAE" w:rsidR="00741AAD" w:rsidP="05F3EBA8" w:rsidRDefault="00741AAD" w14:paraId="3591FB0B" w14:textId="6B4D146E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A04729" w:rsidR="00A04729" w:rsidP="05F3EBA8" w:rsidRDefault="00A04729" w14:paraId="0DFC9E25" w14:textId="3DD3D10E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53AA425A">
              <w:rPr>
                <w:rFonts w:ascii="FSAlbert" w:hAnsi="FSAlbert"/>
                <w:sz w:val="22"/>
                <w:szCs w:val="22"/>
              </w:rPr>
              <w:t>Ensure all allergies are noted in advance of the visit</w:t>
            </w:r>
          </w:p>
          <w:p w:rsidR="00A04729" w:rsidP="05F3EBA8" w:rsidRDefault="00A04729" w14:paraId="4144DAC3" w14:textId="4F202AA1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53AA425A">
              <w:rPr>
                <w:rFonts w:ascii="FSAlbert" w:hAnsi="FSAlbert"/>
                <w:sz w:val="22"/>
                <w:szCs w:val="22"/>
              </w:rPr>
              <w:t>Ensure any epi-pens, medication or inhalers are brought on the visit</w:t>
            </w:r>
          </w:p>
          <w:p w:rsidRPr="00256AAE" w:rsidR="00741AAD" w:rsidP="05F3EBA8" w:rsidRDefault="00741AAD" w14:paraId="3C58AFE2" w14:textId="37A637CB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2A272932" w:rsidR="53AA425A">
              <w:rPr>
                <w:rFonts w:ascii="FSAlbert" w:hAnsi="FSAlbert"/>
                <w:sz w:val="22"/>
                <w:szCs w:val="22"/>
              </w:rPr>
              <w:t>Please contact us in advance if you know of any allergies of this kind</w:t>
            </w:r>
            <w:r w:rsidRPr="2A272932" w:rsidR="0C275BEA">
              <w:rPr>
                <w:rFonts w:ascii="FSAlbert" w:hAnsi="FSAlbert"/>
                <w:sz w:val="22"/>
                <w:szCs w:val="22"/>
              </w:rPr>
              <w:t xml:space="preserve"> in your group</w:t>
            </w:r>
          </w:p>
        </w:tc>
      </w:tr>
      <w:tr w:rsidRPr="00256AAE" w:rsidR="00741AAD" w:rsidTr="42E7F9B8" w14:paraId="770603F5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41AAD" w:rsidP="05F3EBA8" w:rsidRDefault="00CE5C0E" w14:paraId="580D9B5E" w14:textId="66AB4BEA">
            <w:pPr>
              <w:rPr>
                <w:rFonts w:ascii="FSAlbert" w:hAnsi="FSAlbert"/>
                <w:sz w:val="22"/>
                <w:szCs w:val="22"/>
              </w:rPr>
            </w:pPr>
            <w:r w:rsidRPr="2A272932" w:rsidR="6BCDC04B">
              <w:rPr>
                <w:rFonts w:ascii="FSAlbert" w:hAnsi="FSAlbert"/>
                <w:sz w:val="22"/>
                <w:szCs w:val="22"/>
              </w:rPr>
              <w:t>Nervous reactions or emotional triggers to objects or subject matter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41AAD" w:rsidP="05F3EBA8" w:rsidRDefault="00CE5C0E" w14:paraId="1D0E389F" w14:textId="2CF90812">
            <w:pPr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41AAD" w:rsidP="05F3EBA8" w:rsidRDefault="00CE5C0E" w14:paraId="459EEC93" w14:textId="66A60B22">
            <w:pPr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741AAD" w:rsidP="05F3EBA8" w:rsidRDefault="00741AAD" w14:paraId="7CE6A1CF" w14:textId="0FE37A2A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Warnings given around potentially triggering content at the time of booking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741AAD" w:rsidP="05F3EBA8" w:rsidRDefault="00CE5C0E" w14:paraId="36DA7D4F" w14:textId="196DA13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Consider the content of any workshop you have booked and contact us if you need more detail or change in topic</w:t>
            </w:r>
          </w:p>
        </w:tc>
      </w:tr>
      <w:tr w:rsidR="2A272932" w:rsidTr="42E7F9B8" w14:paraId="3A1AC1FB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64644034" w:rsidP="2A272932" w:rsidRDefault="64644034" w14:paraId="116E3609" w14:textId="0E7CB52A">
            <w:pPr>
              <w:pStyle w:val="Normal"/>
              <w:rPr>
                <w:rFonts w:ascii="FSAlbert" w:hAnsi="FSAlbert"/>
                <w:sz w:val="22"/>
                <w:szCs w:val="22"/>
              </w:rPr>
            </w:pPr>
            <w:r w:rsidRPr="2A272932" w:rsidR="64644034">
              <w:rPr>
                <w:rFonts w:ascii="FSAlbert" w:hAnsi="FSAlbert"/>
                <w:sz w:val="22"/>
                <w:szCs w:val="22"/>
              </w:rPr>
              <w:t>Irritant in eyes (eg sand)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64644034" w:rsidP="2A272932" w:rsidRDefault="64644034" w14:paraId="1BA57FFA" w14:textId="0A0A4951">
            <w:pPr>
              <w:pStyle w:val="Normal"/>
              <w:rPr>
                <w:rFonts w:ascii="FSAlbert" w:hAnsi="FSAlbert"/>
                <w:sz w:val="22"/>
                <w:szCs w:val="22"/>
              </w:rPr>
            </w:pPr>
            <w:r w:rsidRPr="2A272932" w:rsidR="64644034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64644034" w:rsidP="2A272932" w:rsidRDefault="64644034" w14:paraId="06C6D9BE" w14:textId="6E5FDEF1">
            <w:pPr>
              <w:pStyle w:val="Normal"/>
              <w:rPr>
                <w:rFonts w:ascii="FSAlbert" w:hAnsi="FSAlbert"/>
                <w:sz w:val="22"/>
                <w:szCs w:val="22"/>
              </w:rPr>
            </w:pPr>
            <w:r w:rsidRPr="2A272932" w:rsidR="64644034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64644034" w:rsidP="2A272932" w:rsidRDefault="64644034" w14:paraId="392A8B46" w14:textId="07F56610">
            <w:pPr>
              <w:pStyle w:val="Normal"/>
              <w:rPr>
                <w:rFonts w:ascii="FSAlbert" w:hAnsi="FSAlbert"/>
                <w:sz w:val="22"/>
                <w:szCs w:val="22"/>
              </w:rPr>
            </w:pPr>
            <w:r w:rsidRPr="2A272932" w:rsidR="64644034">
              <w:rPr>
                <w:rFonts w:ascii="FSAlbert" w:hAnsi="FSAlbert"/>
                <w:sz w:val="22"/>
                <w:szCs w:val="22"/>
              </w:rPr>
              <w:t xml:space="preserve">Session leader will </w:t>
            </w:r>
            <w:r w:rsidRPr="2A272932" w:rsidR="64644034">
              <w:rPr>
                <w:rFonts w:ascii="FSAlbert" w:hAnsi="FSAlbert"/>
                <w:sz w:val="22"/>
                <w:szCs w:val="22"/>
              </w:rPr>
              <w:t>demonstrate</w:t>
            </w:r>
            <w:r w:rsidRPr="2A272932" w:rsidR="64644034">
              <w:rPr>
                <w:rFonts w:ascii="FSAlbert" w:hAnsi="FSAlbert"/>
                <w:sz w:val="22"/>
                <w:szCs w:val="22"/>
              </w:rPr>
              <w:t xml:space="preserve"> correct use of sand trays or other sources of particulates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="64644034" w:rsidP="2A272932" w:rsidRDefault="64644034" w14:paraId="4E023BFD" w14:textId="60DA4443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2A272932" w:rsidR="64644034">
              <w:rPr>
                <w:rFonts w:ascii="FSAlbert" w:hAnsi="FSAlbert"/>
                <w:sz w:val="22"/>
                <w:szCs w:val="22"/>
              </w:rPr>
              <w:t xml:space="preserve">Pupils to be </w:t>
            </w:r>
            <w:r w:rsidRPr="2A272932" w:rsidR="64644034">
              <w:rPr>
                <w:rFonts w:ascii="FSAlbert" w:hAnsi="FSAlbert"/>
                <w:sz w:val="22"/>
                <w:szCs w:val="22"/>
              </w:rPr>
              <w:t>supervised at all times</w:t>
            </w:r>
            <w:r w:rsidRPr="2A272932" w:rsidR="64644034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</w:tc>
      </w:tr>
      <w:tr w:rsidR="2A272932" w:rsidTr="42E7F9B8" w14:paraId="1BEEABCA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775A9F28" w:rsidP="2A272932" w:rsidRDefault="775A9F28" w14:paraId="288EFEFA" w14:textId="7A6FAD45">
            <w:pPr>
              <w:pStyle w:val="Normal"/>
              <w:rPr>
                <w:rFonts w:ascii="FSAlbert" w:hAnsi="FSAlbert"/>
                <w:sz w:val="22"/>
                <w:szCs w:val="22"/>
              </w:rPr>
            </w:pPr>
            <w:r w:rsidRPr="2A272932" w:rsidR="775A9F28">
              <w:rPr>
                <w:rFonts w:ascii="FSAlbert" w:hAnsi="FSAlbert"/>
                <w:sz w:val="22"/>
                <w:szCs w:val="22"/>
              </w:rPr>
              <w:t>Choking hazard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775A9F28" w:rsidP="2A272932" w:rsidRDefault="775A9F28" w14:paraId="3CD057F6" w14:textId="4E9802B2">
            <w:pPr>
              <w:pStyle w:val="Normal"/>
              <w:rPr>
                <w:rFonts w:ascii="FSAlbert" w:hAnsi="FSAlbert"/>
                <w:sz w:val="22"/>
                <w:szCs w:val="22"/>
              </w:rPr>
            </w:pPr>
            <w:r w:rsidRPr="2A272932" w:rsidR="775A9F2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775A9F28" w:rsidP="2A272932" w:rsidRDefault="775A9F28" w14:paraId="1C1BF2D1" w14:textId="31BDD717">
            <w:pPr>
              <w:pStyle w:val="Normal"/>
              <w:rPr>
                <w:rFonts w:ascii="FSAlbert" w:hAnsi="FSAlbert"/>
                <w:sz w:val="22"/>
                <w:szCs w:val="22"/>
              </w:rPr>
            </w:pPr>
            <w:r w:rsidRPr="2A272932" w:rsidR="775A9F2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775A9F28" w:rsidP="2A272932" w:rsidRDefault="775A9F28" w14:paraId="00A524BE" w14:textId="3E81C7DF">
            <w:pPr>
              <w:pStyle w:val="Normal"/>
              <w:rPr>
                <w:rFonts w:ascii="FSAlbert" w:hAnsi="FSAlbert"/>
                <w:sz w:val="22"/>
                <w:szCs w:val="22"/>
              </w:rPr>
            </w:pPr>
            <w:r w:rsidRPr="2A272932" w:rsidR="775A9F28">
              <w:rPr>
                <w:rFonts w:ascii="FSAlbert" w:hAnsi="FSAlbert"/>
                <w:sz w:val="22"/>
                <w:szCs w:val="22"/>
              </w:rPr>
              <w:t>Younger and SEND groups warned by museum staff not to put objects in their mouths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="775A9F28" w:rsidP="2A272932" w:rsidRDefault="775A9F28" w14:paraId="63320AEA" w14:textId="3E26BB39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2A272932" w:rsidR="775A9F2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:rsidR="775A9F28" w:rsidP="2A272932" w:rsidRDefault="775A9F28" w14:paraId="3874D0AB" w14:textId="0CE0ABCE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2A272932" w:rsidR="775A9F28">
              <w:rPr>
                <w:rFonts w:ascii="FSAlbert" w:hAnsi="FSAlbert"/>
                <w:sz w:val="22"/>
                <w:szCs w:val="22"/>
              </w:rPr>
              <w:t>All objects to be handled in line with the instructions given by the museum staff</w:t>
            </w:r>
          </w:p>
          <w:p w:rsidR="775A9F28" w:rsidP="2A272932" w:rsidRDefault="775A9F28" w14:paraId="3F8B1749" w14:textId="276F67B1">
            <w:pPr>
              <w:pStyle w:val="Normal"/>
              <w:rPr>
                <w:rFonts w:ascii="FSAlbert" w:hAnsi="FSAlbert"/>
                <w:sz w:val="22"/>
                <w:szCs w:val="22"/>
              </w:rPr>
            </w:pPr>
            <w:r w:rsidRPr="2A272932" w:rsidR="775A9F28">
              <w:rPr>
                <w:rFonts w:ascii="FSAlbert" w:hAnsi="FSAlbert"/>
                <w:sz w:val="22"/>
                <w:szCs w:val="22"/>
              </w:rPr>
              <w:t>Please contact us if you feel that this will be an issue with children in your group so that we can select objects for the workshop appropriately</w:t>
            </w:r>
          </w:p>
        </w:tc>
      </w:tr>
      <w:tr w:rsidRPr="00256AAE" w:rsidR="00A04729" w:rsidTr="42E7F9B8" w14:paraId="3E6255B1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A04729" w:rsidP="05F3EBA8" w:rsidRDefault="00CE5C0E" w14:paraId="30F2972A" w14:textId="79E443ED">
            <w:pPr>
              <w:rPr>
                <w:rFonts w:ascii="FSAlbert" w:hAnsi="FSAlbert"/>
                <w:sz w:val="22"/>
                <w:szCs w:val="22"/>
              </w:rPr>
            </w:pPr>
            <w:r w:rsidRPr="2A272932" w:rsidR="6BCDC04B">
              <w:rPr>
                <w:rFonts w:ascii="FSAlbert" w:hAnsi="FSAlbert"/>
                <w:sz w:val="22"/>
                <w:szCs w:val="22"/>
              </w:rPr>
              <w:t>Cuts</w:t>
            </w:r>
            <w:r w:rsidRPr="2A272932" w:rsidR="424DBEF9">
              <w:rPr>
                <w:rFonts w:ascii="FSAlbert" w:hAnsi="FSAlbert"/>
                <w:sz w:val="22"/>
                <w:szCs w:val="22"/>
              </w:rPr>
              <w:t>,</w:t>
            </w:r>
            <w:r w:rsidRPr="2A272932" w:rsidR="6BCDC04B">
              <w:rPr>
                <w:rFonts w:ascii="FSAlbert" w:hAnsi="FSAlbert"/>
                <w:sz w:val="22"/>
                <w:szCs w:val="22"/>
              </w:rPr>
              <w:t xml:space="preserve"> puncture wounds</w:t>
            </w:r>
            <w:r w:rsidRPr="2A272932" w:rsidR="16B79078">
              <w:rPr>
                <w:rFonts w:ascii="FSAlbert" w:hAnsi="FSAlbert"/>
                <w:sz w:val="22"/>
                <w:szCs w:val="22"/>
              </w:rPr>
              <w:t>, trapped fingers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A04729" w:rsidP="05F3EBA8" w:rsidRDefault="00CE5C0E" w14:paraId="659E009F" w14:textId="48F21502">
            <w:pPr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A04729" w:rsidP="05F3EBA8" w:rsidRDefault="00CE5C0E" w14:paraId="798AAFD8" w14:textId="36D83A45">
            <w:pPr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CE5C0E" w:rsidP="05F3EBA8" w:rsidRDefault="00CE5C0E" w14:paraId="49ADB334" w14:textId="5C73DE84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Warnings given around sharp objects</w:t>
            </w:r>
          </w:p>
          <w:p w:rsidR="00CE5C0E" w:rsidP="05F3EBA8" w:rsidRDefault="00CE5C0E" w14:paraId="250D5C2B" w14:textId="39B5C97C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Instructions given on handling techniques</w:t>
            </w:r>
          </w:p>
          <w:p w:rsidR="00CE5C0E" w:rsidP="05F3EBA8" w:rsidRDefault="00CE5C0E" w14:paraId="01085030" w14:textId="2572E5CC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 xml:space="preserve">All breakages </w:t>
            </w:r>
            <w:r w:rsidRPr="05F3EBA8" w:rsidR="6BCDC04B">
              <w:rPr>
                <w:rFonts w:ascii="FSAlbert" w:hAnsi="FSAlbert"/>
                <w:sz w:val="22"/>
                <w:szCs w:val="22"/>
              </w:rPr>
              <w:t>immediately</w:t>
            </w:r>
            <w:r w:rsidRPr="05F3EBA8" w:rsidR="6BCDC04B">
              <w:rPr>
                <w:rFonts w:ascii="FSAlbert" w:hAnsi="FSAlbert"/>
                <w:sz w:val="22"/>
                <w:szCs w:val="22"/>
              </w:rPr>
              <w:t xml:space="preserve"> dealt with </w:t>
            </w:r>
          </w:p>
          <w:p w:rsidRPr="00256AAE" w:rsidR="00CE5C0E" w:rsidP="05F3EBA8" w:rsidRDefault="00CE5C0E" w14:paraId="5888FABC" w14:textId="1E2F99AF">
            <w:pPr>
              <w:pStyle w:val="Normal"/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="00CE5C0E" w:rsidP="05F3EBA8" w:rsidRDefault="00CE5C0E" w14:paraId="58BD9666" w14:textId="3E26BB39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6BCDC04B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6BCDC04B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6BCDC04B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6BCDC04B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  <w:p w:rsidR="00CE5C0E" w:rsidP="05F3EBA8" w:rsidRDefault="00CE5C0E" w14:paraId="779A5DDB" w14:textId="0CE0ABCE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All objects to be handled in line with the instructions given by the museum staff</w:t>
            </w:r>
          </w:p>
          <w:p w:rsidRPr="00256AAE" w:rsidR="00A04729" w:rsidP="05F3EBA8" w:rsidRDefault="00A04729" w14:paraId="1A07F583" w14:textId="2449AA43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 xml:space="preserve">Inform the museum staff </w:t>
            </w:r>
            <w:r w:rsidRPr="05F3EBA8" w:rsidR="6BCDC04B">
              <w:rPr>
                <w:rFonts w:ascii="FSAlbert" w:hAnsi="FSAlbert"/>
                <w:sz w:val="22"/>
                <w:szCs w:val="22"/>
              </w:rPr>
              <w:t>immediately</w:t>
            </w:r>
            <w:r w:rsidRPr="05F3EBA8" w:rsidR="6BCDC04B">
              <w:rPr>
                <w:rFonts w:ascii="FSAlbert" w:hAnsi="FSAlbert"/>
                <w:sz w:val="22"/>
                <w:szCs w:val="22"/>
              </w:rPr>
              <w:t xml:space="preserve"> about any breakage</w:t>
            </w:r>
          </w:p>
        </w:tc>
      </w:tr>
      <w:tr w:rsidRPr="00256AAE" w:rsidR="00A04729" w:rsidTr="42E7F9B8" w14:paraId="7EEFF689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04729" w:rsidP="05F3EBA8" w:rsidRDefault="00CE5C0E" w14:paraId="2399C021" w14:textId="1DE7FE34">
            <w:pPr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Crush injuries from heavy objects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A04729" w:rsidP="05F3EBA8" w:rsidRDefault="00CE5C0E" w14:paraId="5C6C7499" w14:textId="2B8C13DB">
            <w:pPr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A04729" w:rsidP="05F3EBA8" w:rsidRDefault="00CE5C0E" w14:paraId="47C1FDC7" w14:textId="6A3B3CC5">
            <w:pPr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CE5C0E" w:rsidP="05F3EBA8" w:rsidRDefault="00CE5C0E" w14:paraId="0202B350" w14:textId="19E42C23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Warnings given around heavy objects</w:t>
            </w:r>
          </w:p>
          <w:p w:rsidRPr="00256AAE" w:rsidR="00CE5C0E" w:rsidP="05F3EBA8" w:rsidRDefault="00CE5C0E" w14:paraId="7831A038" w14:textId="098FCEF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Instructions given on handling techniques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="00A04729" w:rsidP="05F3EBA8" w:rsidRDefault="00CE5C0E" w14:paraId="22DC77E3" w14:textId="046B10EA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All objects to be handled in line with the instructions given by the museum staff</w:t>
            </w:r>
          </w:p>
        </w:tc>
      </w:tr>
      <w:tr w:rsidRPr="00256AAE" w:rsidR="00300DB7" w:rsidTr="42E7F9B8" w14:paraId="27C43B06" w14:textId="77777777">
        <w:tc>
          <w:tcPr>
            <w:tcW w:w="14370" w:type="dxa"/>
            <w:gridSpan w:val="5"/>
            <w:tcBorders>
              <w:top w:val="single" w:color="auto" w:sz="12" w:space="0"/>
              <w:bottom w:val="single" w:color="auto" w:sz="4" w:space="0"/>
            </w:tcBorders>
            <w:shd w:val="clear" w:color="auto" w:fill="E17000"/>
            <w:tcMar/>
            <w:vAlign w:val="bottom"/>
          </w:tcPr>
          <w:p w:rsidRPr="00256AAE" w:rsidR="00300DB7" w:rsidP="05F3EBA8" w:rsidRDefault="00300DB7" w14:paraId="7D75B596" w14:textId="3116C5E7">
            <w:pPr>
              <w:pStyle w:val="Heading1"/>
              <w:outlineLvl w:val="0"/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</w:pPr>
            <w:bookmarkStart w:name="_Hazard_Type/Area:_Safeguarding" w:id="1916534852"/>
            <w:r w:rsidRPr="22EB06AF" w:rsidR="1872B3BC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 xml:space="preserve">Hazard Type/Area: </w:t>
            </w:r>
            <w:r w:rsidRPr="22EB06AF" w:rsidR="5CD19452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>Safeguarding –</w:t>
            </w:r>
            <w:r w:rsidRPr="22EB06AF" w:rsidR="5CD19452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 xml:space="preserve"> </w:t>
            </w:r>
            <w:hyperlink r:id="R99b4308239e54a58">
              <w:r w:rsidRPr="22EB06AF" w:rsidR="5CD19452">
                <w:rPr>
                  <w:rStyle w:val="Hyperlink"/>
                  <w:rFonts w:ascii="FSAlbert" w:hAnsi="FSAlbert"/>
                  <w:color w:val="FFFFFF" w:themeColor="background1" w:themeTint="FF" w:themeShade="FF"/>
                  <w:sz w:val="22"/>
                  <w:szCs w:val="22"/>
                </w:rPr>
                <w:t>please see our safeguarding policy.</w:t>
              </w:r>
            </w:hyperlink>
            <w:bookmarkEnd w:id="1916534852"/>
          </w:p>
        </w:tc>
      </w:tr>
      <w:tr w:rsidRPr="00256AAE" w:rsidR="00300DB7" w:rsidTr="42E7F9B8" w14:paraId="1709410E" w14:textId="77777777">
        <w:trPr>
          <w:trHeight w:val="519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300DB7" w:rsidP="05F3EBA8" w:rsidRDefault="00300DB7" w14:paraId="2E190EA7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6ADEF275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300DB7" w:rsidP="05F3EBA8" w:rsidRDefault="00300DB7" w14:paraId="1253DC5C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6ADEF275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300DB7" w:rsidP="05F3EBA8" w:rsidRDefault="00300DB7" w14:paraId="36397809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6ADEF275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300DB7" w:rsidP="05F3EBA8" w:rsidRDefault="00300DB7" w14:paraId="55BEB71A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6ADEF275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E17000"/>
            <w:tcMar/>
            <w:vAlign w:val="center"/>
          </w:tcPr>
          <w:p w:rsidRPr="00256AAE" w:rsidR="00300DB7" w:rsidP="05F3EBA8" w:rsidRDefault="00300DB7" w14:paraId="10834560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05F3EBA8" w:rsidR="6ADEF275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Recommended Mitigating Measures by Group</w:t>
            </w:r>
          </w:p>
        </w:tc>
      </w:tr>
      <w:tr w:rsidRPr="00256AAE" w:rsidR="00300DB7" w:rsidTr="42E7F9B8" w14:paraId="6E408C01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300DB7" w:rsidP="05F3EBA8" w:rsidRDefault="00CE5C0E" w14:paraId="59116D02" w14:textId="06246DFD">
            <w:pPr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Lost children – danger of separation from the group in the museum spaces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300DB7" w:rsidP="05F3EBA8" w:rsidRDefault="00CE5C0E" w14:paraId="0C8FC50A" w14:textId="5D3B1BFA">
            <w:pPr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300DB7" w:rsidP="05F3EBA8" w:rsidRDefault="00CE5C0E" w14:paraId="0286C5E9" w14:textId="57F51969">
            <w:pPr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CE5C0E" w:rsidP="05F3EBA8" w:rsidRDefault="00CE5C0E" w14:paraId="67BD12A4" w14:textId="7777777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Lost child policy in place</w:t>
            </w:r>
          </w:p>
          <w:p w:rsidRPr="00256AAE" w:rsidR="00300DB7" w:rsidP="05F3EBA8" w:rsidRDefault="00CE5C0E" w14:paraId="076334BE" w14:textId="3F2BCEE0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Staff receive training in procedures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="00CE5C0E" w:rsidP="05F3EBA8" w:rsidRDefault="00CE5C0E" w14:paraId="25AFC9E5" w14:textId="3BBC931F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2A272932" w:rsidR="6BCDC04B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2A272932" w:rsidR="6BCDC04B">
              <w:rPr>
                <w:rFonts w:ascii="FSAlbert" w:hAnsi="FSAlbert"/>
                <w:sz w:val="22"/>
                <w:szCs w:val="22"/>
              </w:rPr>
              <w:t>to</w:t>
            </w:r>
            <w:r w:rsidRPr="2A272932" w:rsidR="6BCDC04B">
              <w:rPr>
                <w:rFonts w:ascii="FSAlbert" w:hAnsi="FSAlbert"/>
                <w:sz w:val="22"/>
                <w:szCs w:val="22"/>
              </w:rPr>
              <w:t xml:space="preserve"> be </w:t>
            </w:r>
            <w:r w:rsidRPr="2A272932" w:rsidR="6BCDC04B">
              <w:rPr>
                <w:rFonts w:ascii="FSAlbert" w:hAnsi="FSAlbert"/>
                <w:sz w:val="22"/>
                <w:szCs w:val="22"/>
              </w:rPr>
              <w:t>supervised at all times</w:t>
            </w:r>
            <w:r w:rsidRPr="2A272932" w:rsidR="6BCDC04B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  <w:p w:rsidR="11C1C5E3" w:rsidP="2A272932" w:rsidRDefault="11C1C5E3" w14:paraId="24AF67DF" w14:textId="33294BAD">
            <w:pPr>
              <w:pStyle w:val="Normal"/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2A272932" w:rsidR="11C1C5E3">
              <w:rPr>
                <w:rFonts w:ascii="FSAlbert" w:hAnsi="FSAlbert"/>
                <w:sz w:val="22"/>
                <w:szCs w:val="22"/>
              </w:rPr>
              <w:t xml:space="preserve">Ensure safe </w:t>
            </w:r>
            <w:r w:rsidRPr="2A272932" w:rsidR="11C1C5E3">
              <w:rPr>
                <w:rFonts w:ascii="FSAlbert" w:hAnsi="FSAlbert"/>
                <w:sz w:val="22"/>
                <w:szCs w:val="22"/>
              </w:rPr>
              <w:t>staff:student</w:t>
            </w:r>
            <w:r w:rsidRPr="2A272932" w:rsidR="11C1C5E3">
              <w:rPr>
                <w:rFonts w:ascii="FSAlbert" w:hAnsi="FSAlbert"/>
                <w:sz w:val="22"/>
                <w:szCs w:val="22"/>
              </w:rPr>
              <w:t xml:space="preserve"> ratio for your group</w:t>
            </w:r>
          </w:p>
          <w:p w:rsidR="00CE5C0E" w:rsidP="05F3EBA8" w:rsidRDefault="00CE5C0E" w14:paraId="283CDE40" w14:textId="3520CF19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 xml:space="preserve">Inform museum staff </w:t>
            </w:r>
            <w:r w:rsidRPr="05F3EBA8" w:rsidR="6BCDC04B">
              <w:rPr>
                <w:rFonts w:ascii="FSAlbert" w:hAnsi="FSAlbert"/>
                <w:sz w:val="22"/>
                <w:szCs w:val="22"/>
              </w:rPr>
              <w:t>immediately</w:t>
            </w:r>
            <w:r w:rsidRPr="05F3EBA8" w:rsidR="6BCDC04B">
              <w:rPr>
                <w:rFonts w:ascii="FSAlbert" w:hAnsi="FSAlbert"/>
                <w:sz w:val="22"/>
                <w:szCs w:val="22"/>
              </w:rPr>
              <w:t xml:space="preserve"> if a member of your group is missing</w:t>
            </w:r>
          </w:p>
          <w:p w:rsidR="00CE5C0E" w:rsidP="05F3EBA8" w:rsidRDefault="00CE5C0E" w14:paraId="3344FDB4" w14:textId="14E55013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Conduct regular headcounts</w:t>
            </w:r>
          </w:p>
          <w:p w:rsidRPr="00256AAE" w:rsidR="00300DB7" w:rsidP="05F3EBA8" w:rsidRDefault="00300DB7" w14:paraId="03EB203E" w14:textId="62E821F1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Ensure all children know who their contact adult is</w:t>
            </w:r>
          </w:p>
        </w:tc>
      </w:tr>
      <w:tr w:rsidRPr="00256AAE" w:rsidR="001179F6" w:rsidTr="42E7F9B8" w14:paraId="3121D256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1179F6" w:rsidP="05F3EBA8" w:rsidRDefault="001179F6" w14:paraId="79F49A52" w14:textId="56BA420E">
            <w:pPr>
              <w:rPr>
                <w:rFonts w:ascii="FSAlbert" w:hAnsi="FSAlbert"/>
                <w:sz w:val="22"/>
                <w:szCs w:val="22"/>
              </w:rPr>
            </w:pPr>
            <w:r w:rsidRPr="05F3EBA8" w:rsidR="77CE6256">
              <w:rPr>
                <w:rFonts w:ascii="FSAlbert" w:hAnsi="FSAlbert"/>
                <w:sz w:val="22"/>
                <w:szCs w:val="22"/>
              </w:rPr>
              <w:t xml:space="preserve">Child leaves the museum by themselves 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1179F6" w:rsidP="05F3EBA8" w:rsidRDefault="001179F6" w14:paraId="37D12643" w14:textId="46191D40">
            <w:pPr>
              <w:rPr>
                <w:rFonts w:ascii="FSAlbert" w:hAnsi="FSAlbert"/>
                <w:sz w:val="22"/>
                <w:szCs w:val="22"/>
              </w:rPr>
            </w:pPr>
            <w:r w:rsidRPr="05F3EBA8" w:rsidR="77CE6256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1179F6" w:rsidP="05F3EBA8" w:rsidRDefault="001179F6" w14:paraId="6DB5B686" w14:textId="5C7C49EC">
            <w:pPr>
              <w:rPr>
                <w:rFonts w:ascii="FSAlbert" w:hAnsi="FSAlbert"/>
                <w:sz w:val="22"/>
                <w:szCs w:val="22"/>
              </w:rPr>
            </w:pPr>
            <w:r w:rsidRPr="05F3EBA8" w:rsidR="77CE6256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1179F6" w:rsidP="05F3EBA8" w:rsidRDefault="001179F6" w14:paraId="45EB62B3" w14:textId="70FDBBB2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7CE6256">
              <w:rPr>
                <w:rFonts w:ascii="FSAlbert" w:hAnsi="FSAlbert"/>
                <w:sz w:val="22"/>
                <w:szCs w:val="22"/>
              </w:rPr>
              <w:t>Site staff awareness</w:t>
            </w:r>
          </w:p>
          <w:p w:rsidRPr="00256AAE" w:rsidR="001179F6" w:rsidP="05F3EBA8" w:rsidRDefault="001179F6" w14:paraId="11902ABA" w14:textId="10E03B4F">
            <w:pPr>
              <w:pStyle w:val="Normal"/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7CE6256">
              <w:rPr>
                <w:rFonts w:ascii="FSAlbert" w:hAnsi="FSAlbert"/>
                <w:sz w:val="22"/>
                <w:szCs w:val="22"/>
              </w:rPr>
              <w:t>CCTV in place</w:t>
            </w:r>
          </w:p>
          <w:p w:rsidRPr="00256AAE" w:rsidR="001179F6" w:rsidP="05F3EBA8" w:rsidRDefault="001179F6" w14:paraId="6F2818E1" w14:textId="18A142DF">
            <w:pPr>
              <w:pStyle w:val="Normal"/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7CE6256">
              <w:rPr>
                <w:rFonts w:ascii="FSAlbert" w:hAnsi="FSAlbert"/>
                <w:sz w:val="22"/>
                <w:szCs w:val="22"/>
              </w:rPr>
              <w:t>Doors at the front of the museum are overlooked by shop staff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="001179F6" w:rsidP="05F3EBA8" w:rsidRDefault="001179F6" w14:paraId="1389612A" w14:textId="0F3FA716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77CE6256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77CE6256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77CE6256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77CE6256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77CE6256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  <w:p w:rsidR="001179F6" w:rsidP="05F3EBA8" w:rsidRDefault="001179F6" w14:paraId="704F66A6" w14:textId="2FF43AE4">
            <w:pPr>
              <w:pStyle w:val="Normal"/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2A272932" w:rsidR="05F3EBA8">
              <w:rPr>
                <w:rFonts w:ascii="FSAlbert" w:hAnsi="FSAlbert"/>
                <w:sz w:val="22"/>
                <w:szCs w:val="22"/>
              </w:rPr>
              <w:t xml:space="preserve">Take extra care when leading </w:t>
            </w:r>
            <w:r w:rsidRPr="2A272932" w:rsidR="05F3EBA8">
              <w:rPr>
                <w:rFonts w:ascii="FSAlbert" w:hAnsi="FSAlbert"/>
                <w:sz w:val="22"/>
                <w:szCs w:val="22"/>
              </w:rPr>
              <w:t>group</w:t>
            </w:r>
            <w:r w:rsidRPr="2A272932" w:rsidR="05F3EBA8">
              <w:rPr>
                <w:rFonts w:ascii="FSAlbert" w:hAnsi="FSAlbert"/>
                <w:sz w:val="22"/>
                <w:szCs w:val="22"/>
              </w:rPr>
              <w:t xml:space="preserve"> near doors, particularly in the butterfly corridor, where doors are </w:t>
            </w:r>
            <w:r w:rsidRPr="2A272932" w:rsidR="2806C7F6">
              <w:rPr>
                <w:rFonts w:ascii="FSAlbert" w:hAnsi="FSAlbert"/>
                <w:sz w:val="22"/>
                <w:szCs w:val="22"/>
              </w:rPr>
              <w:t xml:space="preserve">sometimes </w:t>
            </w:r>
            <w:r w:rsidRPr="2A272932" w:rsidR="05F3EBA8">
              <w:rPr>
                <w:rFonts w:ascii="FSAlbert" w:hAnsi="FSAlbert"/>
                <w:sz w:val="22"/>
                <w:szCs w:val="22"/>
              </w:rPr>
              <w:t>used for contractor access and movement of objects.</w:t>
            </w:r>
          </w:p>
        </w:tc>
      </w:tr>
      <w:tr w:rsidRPr="00256AAE" w:rsidR="00CE5C0E" w:rsidTr="42E7F9B8" w14:paraId="365B10A5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CE5C0E" w:rsidP="05F3EBA8" w:rsidRDefault="00CE5C0E" w14:paraId="53CE8D45" w14:textId="10D5B8EB">
            <w:pPr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 xml:space="preserve">Stranger danger – the museum is a public </w:t>
            </w:r>
            <w:proofErr w:type="gramStart"/>
            <w:r w:rsidRPr="05F3EBA8" w:rsidR="6BCDC04B">
              <w:rPr>
                <w:rFonts w:ascii="FSAlbert" w:hAnsi="FSAlbert"/>
                <w:sz w:val="22"/>
                <w:szCs w:val="22"/>
              </w:rPr>
              <w:t>space</w:t>
            </w:r>
            <w:proofErr w:type="gramEnd"/>
            <w:r w:rsidRPr="05F3EBA8" w:rsidR="6BCDC04B">
              <w:rPr>
                <w:rFonts w:ascii="FSAlbert" w:hAnsi="FSAlbert"/>
                <w:sz w:val="22"/>
                <w:szCs w:val="22"/>
              </w:rPr>
              <w:t xml:space="preserve"> and anyone can come in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CE5C0E" w:rsidP="05F3EBA8" w:rsidRDefault="00CE5C0E" w14:paraId="360E64BC" w14:textId="3CBF4E72">
            <w:pPr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CE5C0E" w:rsidP="05F3EBA8" w:rsidRDefault="00CE5C0E" w14:paraId="613B63E0" w14:textId="05369907">
            <w:pPr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CE5C0E" w:rsidP="05F3EBA8" w:rsidRDefault="00CE5C0E" w14:paraId="4E77B77D" w14:textId="5DC52AEA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Staff receive training in procedures</w:t>
            </w:r>
          </w:p>
          <w:p w:rsidR="00CE5C0E" w:rsidP="05F3EBA8" w:rsidRDefault="00CE5C0E" w14:paraId="44110522" w14:textId="07BFC79C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CCTV in place</w:t>
            </w:r>
          </w:p>
          <w:p w:rsidRPr="00256AAE" w:rsidR="00CE5C0E" w:rsidP="05F3EBA8" w:rsidRDefault="00CE5C0E" w14:paraId="3E737193" w14:textId="5126F3FF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>Galleries are regularly patrolled by museum staff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="001179F6" w:rsidP="05F3EBA8" w:rsidRDefault="001179F6" w14:paraId="48F90522" w14:textId="6E39DDB5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BCDC04B">
              <w:rPr>
                <w:rFonts w:ascii="FSAlbert" w:hAnsi="FSAlbert"/>
                <w:sz w:val="22"/>
                <w:szCs w:val="22"/>
              </w:rPr>
              <w:t xml:space="preserve">Pupils </w:t>
            </w:r>
            <w:r w:rsidRPr="05F3EBA8" w:rsidR="6BCDC04B">
              <w:rPr>
                <w:rFonts w:ascii="FSAlbert" w:hAnsi="FSAlbert"/>
                <w:sz w:val="22"/>
                <w:szCs w:val="22"/>
              </w:rPr>
              <w:t>to</w:t>
            </w:r>
            <w:r w:rsidRPr="05F3EBA8" w:rsidR="6BCDC04B">
              <w:rPr>
                <w:rFonts w:ascii="FSAlbert" w:hAnsi="FSAlbert"/>
                <w:sz w:val="22"/>
                <w:szCs w:val="22"/>
              </w:rPr>
              <w:t xml:space="preserve"> be </w:t>
            </w:r>
            <w:proofErr w:type="gramStart"/>
            <w:r w:rsidRPr="05F3EBA8" w:rsidR="6BCDC04B">
              <w:rPr>
                <w:rFonts w:ascii="FSAlbert" w:hAnsi="FSAlbert"/>
                <w:sz w:val="22"/>
                <w:szCs w:val="22"/>
              </w:rPr>
              <w:t>supervised at all times</w:t>
            </w:r>
            <w:proofErr w:type="gramEnd"/>
            <w:r w:rsidRPr="05F3EBA8" w:rsidR="6BCDC04B">
              <w:rPr>
                <w:rFonts w:ascii="FSAlbert" w:hAnsi="FSAlbert"/>
                <w:sz w:val="22"/>
                <w:szCs w:val="22"/>
              </w:rPr>
              <w:t xml:space="preserve"> by school staff</w:t>
            </w:r>
          </w:p>
          <w:p w:rsidR="00CE5C0E" w:rsidP="2A272932" w:rsidRDefault="00CE5C0E" w14:paraId="42DED4A1" w14:textId="12F0B683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2A272932" w:rsidR="77CE6256">
              <w:rPr>
                <w:rFonts w:ascii="FSAlbert" w:hAnsi="FSAlbert"/>
                <w:sz w:val="22"/>
                <w:szCs w:val="22"/>
              </w:rPr>
              <w:t xml:space="preserve">Ensure children are aware that this is a public space before the visit and </w:t>
            </w:r>
            <w:r w:rsidRPr="2A272932" w:rsidR="77CE6256">
              <w:rPr>
                <w:rFonts w:ascii="FSAlbert" w:hAnsi="FSAlbert"/>
                <w:sz w:val="22"/>
                <w:szCs w:val="22"/>
              </w:rPr>
              <w:t>assist</w:t>
            </w:r>
            <w:r w:rsidRPr="2A272932" w:rsidR="77CE6256">
              <w:rPr>
                <w:rFonts w:ascii="FSAlbert" w:hAnsi="FSAlbert"/>
                <w:sz w:val="22"/>
                <w:szCs w:val="22"/>
              </w:rPr>
              <w:t xml:space="preserve"> them with what that means for </w:t>
            </w:r>
            <w:r w:rsidRPr="2A272932" w:rsidR="77CE6256">
              <w:rPr>
                <w:rFonts w:ascii="FSAlbert" w:hAnsi="FSAlbert"/>
                <w:sz w:val="22"/>
                <w:szCs w:val="22"/>
              </w:rPr>
              <w:t>behaviour</w:t>
            </w:r>
            <w:r w:rsidRPr="2A272932" w:rsidR="77CE6256">
              <w:rPr>
                <w:rFonts w:ascii="FSAlbert" w:hAnsi="FSAlbert"/>
                <w:sz w:val="22"/>
                <w:szCs w:val="22"/>
              </w:rPr>
              <w:t xml:space="preserve"> in line with your school/group safeguarding policy</w:t>
            </w:r>
          </w:p>
          <w:p w:rsidR="00CE5C0E" w:rsidP="2A272932" w:rsidRDefault="00CE5C0E" w14:paraId="6DD8EF23" w14:textId="36D2F6B5">
            <w:pPr>
              <w:pStyle w:val="Normal"/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2A272932" w:rsidR="7B103FE8">
              <w:rPr>
                <w:rFonts w:ascii="FSAlbert" w:hAnsi="FSAlbert"/>
                <w:sz w:val="22"/>
                <w:szCs w:val="22"/>
              </w:rPr>
              <w:t xml:space="preserve">Inform museum staff </w:t>
            </w:r>
            <w:r w:rsidRPr="2A272932" w:rsidR="7B103FE8">
              <w:rPr>
                <w:rFonts w:ascii="FSAlbert" w:hAnsi="FSAlbert"/>
                <w:sz w:val="22"/>
                <w:szCs w:val="22"/>
              </w:rPr>
              <w:t>immediately</w:t>
            </w:r>
            <w:r w:rsidRPr="2A272932" w:rsidR="7B103FE8">
              <w:rPr>
                <w:rFonts w:ascii="FSAlbert" w:hAnsi="FSAlbert"/>
                <w:sz w:val="22"/>
                <w:szCs w:val="22"/>
              </w:rPr>
              <w:t xml:space="preserve"> if other visitors are acting suspiciously or in an unsafe manner</w:t>
            </w:r>
          </w:p>
        </w:tc>
      </w:tr>
      <w:tr w:rsidRPr="00256AAE" w:rsidR="00300DB7" w:rsidTr="42E7F9B8" w14:paraId="6B49AA25" w14:textId="77777777">
        <w:tc>
          <w:tcPr>
            <w:tcW w:w="14370" w:type="dxa"/>
            <w:gridSpan w:val="5"/>
            <w:tcBorders>
              <w:top w:val="single" w:color="auto" w:sz="12" w:space="0"/>
              <w:bottom w:val="single" w:color="auto" w:sz="4" w:space="0"/>
            </w:tcBorders>
            <w:shd w:val="clear" w:color="auto" w:fill="E17000"/>
            <w:tcMar/>
            <w:vAlign w:val="bottom"/>
          </w:tcPr>
          <w:p w:rsidRPr="00256AAE" w:rsidR="00300DB7" w:rsidP="22EB06AF" w:rsidRDefault="00F337EB" w14:paraId="132771E9" w14:textId="5BD6A7ED">
            <w:pPr>
              <w:pStyle w:val="Heading1"/>
              <w:outlineLvl w:val="0"/>
              <w:rPr>
                <w:rFonts w:ascii="FSAlbert" w:hAnsi="FSAlbert"/>
                <w:i w:val="1"/>
                <w:iCs w:val="1"/>
                <w:color w:val="FFFFFF" w:themeColor="background1" w:themeTint="FF" w:themeShade="FF"/>
                <w:sz w:val="22"/>
                <w:szCs w:val="22"/>
              </w:rPr>
            </w:pPr>
            <w:bookmarkStart w:name="_Hazard_Type/Area:_Covid-19" w:id="920670195"/>
            <w:r w:rsidRPr="22EB06AF" w:rsidR="1872B3BC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 xml:space="preserve">Hazard Type/Area: </w:t>
            </w:r>
            <w:r w:rsidRPr="22EB06AF" w:rsidR="6CAC4FAF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 xml:space="preserve">Covid-19 Infection during a visit – </w:t>
            </w:r>
            <w:r w:rsidRPr="22EB06AF" w:rsidR="6CAC4FAF">
              <w:rPr>
                <w:rFonts w:ascii="FSAlbert" w:hAnsi="FSAlbert"/>
                <w:i w:val="1"/>
                <w:iCs w:val="1"/>
                <w:color w:val="FFFFFF" w:themeColor="background1" w:themeTint="FF" w:themeShade="FF"/>
                <w:sz w:val="22"/>
                <w:szCs w:val="22"/>
              </w:rPr>
              <w:t>we are</w:t>
            </w:r>
            <w:r w:rsidRPr="22EB06AF" w:rsidR="6CAC4FAF">
              <w:rPr>
                <w:rFonts w:ascii="FSAlbert" w:hAnsi="FSAlbert"/>
                <w:i w:val="1"/>
                <w:iCs w:val="1"/>
                <w:color w:val="FFFFFF" w:themeColor="background1" w:themeTint="FF" w:themeShade="FF"/>
                <w:sz w:val="22"/>
                <w:szCs w:val="22"/>
              </w:rPr>
              <w:t xml:space="preserve"> </w:t>
            </w:r>
            <w:r w:rsidRPr="22EB06AF" w:rsidR="6CAC4FAF">
              <w:rPr>
                <w:rFonts w:ascii="FSAlbert" w:hAnsi="FSAlbert"/>
                <w:i w:val="1"/>
                <w:iCs w:val="1"/>
                <w:color w:val="FFFFFF" w:themeColor="background1" w:themeTint="FF" w:themeShade="FF"/>
                <w:sz w:val="22"/>
                <w:szCs w:val="22"/>
              </w:rPr>
              <w:t xml:space="preserve">accredited by the ‘We’re Good </w:t>
            </w:r>
            <w:proofErr w:type="gramStart"/>
            <w:r w:rsidRPr="22EB06AF" w:rsidR="6CAC4FAF">
              <w:rPr>
                <w:rFonts w:ascii="FSAlbert" w:hAnsi="FSAlbert"/>
                <w:i w:val="1"/>
                <w:iCs w:val="1"/>
                <w:color w:val="FFFFFF" w:themeColor="background1" w:themeTint="FF" w:themeShade="FF"/>
                <w:sz w:val="22"/>
                <w:szCs w:val="22"/>
              </w:rPr>
              <w:t>To</w:t>
            </w:r>
            <w:proofErr w:type="gramEnd"/>
            <w:r w:rsidRPr="22EB06AF" w:rsidR="6CAC4FAF">
              <w:rPr>
                <w:rFonts w:ascii="FSAlbert" w:hAnsi="FSAlbert"/>
                <w:i w:val="1"/>
                <w:iCs w:val="1"/>
                <w:color w:val="FFFFFF" w:themeColor="background1" w:themeTint="FF" w:themeShade="FF"/>
                <w:sz w:val="22"/>
                <w:szCs w:val="22"/>
              </w:rPr>
              <w:t xml:space="preserve"> Go’ Industry Standard</w:t>
            </w:r>
            <w:bookmarkEnd w:id="920670195"/>
          </w:p>
        </w:tc>
      </w:tr>
      <w:tr w:rsidRPr="00256AAE" w:rsidR="00300DB7" w:rsidTr="42E7F9B8" w14:paraId="62BC03A2" w14:textId="77777777">
        <w:trPr>
          <w:trHeight w:val="519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300DB7" w:rsidP="22EB06AF" w:rsidRDefault="00300DB7" w14:paraId="0411379E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22EB06AF" w:rsidR="1872B3BC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300DB7" w:rsidP="22EB06AF" w:rsidRDefault="00300DB7" w14:paraId="238F6AB6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22EB06AF" w:rsidR="1872B3BC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300DB7" w:rsidP="22EB06AF" w:rsidRDefault="00300DB7" w14:paraId="4FFD9871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22EB06AF" w:rsidR="1872B3BC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300DB7" w:rsidP="22EB06AF" w:rsidRDefault="00300DB7" w14:paraId="4ECDF619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22EB06AF" w:rsidR="1872B3BC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E17000"/>
            <w:tcMar/>
            <w:vAlign w:val="center"/>
          </w:tcPr>
          <w:p w:rsidRPr="00256AAE" w:rsidR="00300DB7" w:rsidP="22EB06AF" w:rsidRDefault="00300DB7" w14:paraId="4E670F1F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22EB06AF" w:rsidR="1872B3BC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Recommended Mitigating Measures by Group</w:t>
            </w:r>
          </w:p>
        </w:tc>
      </w:tr>
      <w:tr w:rsidRPr="00F337EB" w:rsidR="00300DB7" w:rsidTr="42E7F9B8" w14:paraId="055C70EE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F337EB" w:rsidR="00300DB7" w:rsidP="05F3EBA8" w:rsidRDefault="00F337EB" w14:paraId="61E442DA" w14:textId="1F6B5CEA">
            <w:pPr>
              <w:rPr>
                <w:rFonts w:ascii="FSAlbert" w:hAnsi="FSAlbert"/>
                <w:sz w:val="22"/>
                <w:szCs w:val="22"/>
              </w:rPr>
            </w:pPr>
            <w:r w:rsidRPr="05F3EBA8" w:rsidR="6EB447AB">
              <w:rPr>
                <w:rFonts w:ascii="FSAlbert" w:hAnsi="FSAlbert"/>
                <w:sz w:val="22"/>
                <w:szCs w:val="22"/>
              </w:rPr>
              <w:t>Infection from airborne particles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F337EB" w:rsidR="00300DB7" w:rsidP="05F3EBA8" w:rsidRDefault="00F337EB" w14:paraId="0CE59FB5" w14:textId="45105C71">
            <w:pPr>
              <w:rPr>
                <w:rFonts w:ascii="FSAlbert" w:hAnsi="FSAlbert"/>
                <w:sz w:val="22"/>
                <w:szCs w:val="22"/>
              </w:rPr>
            </w:pPr>
            <w:r w:rsidRPr="05F3EBA8" w:rsidR="6EB447AB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F337EB" w:rsidR="00300DB7" w:rsidP="05F3EBA8" w:rsidRDefault="00F337EB" w14:paraId="602C958E" w14:textId="2A8CC51B">
            <w:pPr>
              <w:rPr>
                <w:rFonts w:ascii="FSAlbert" w:hAnsi="FSAlbert"/>
                <w:sz w:val="22"/>
                <w:szCs w:val="22"/>
              </w:rPr>
            </w:pPr>
            <w:r w:rsidRPr="05F3EBA8" w:rsidR="6EB447AB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33D2C0D8" w:rsidP="2A272932" w:rsidRDefault="33D2C0D8" w14:paraId="58ACE000" w14:textId="44D96CA1">
            <w:pPr>
              <w:pStyle w:val="paragraph"/>
              <w:spacing w:before="120" w:beforeAutospacing="off" w:after="120" w:afterAutospacing="off"/>
              <w:rPr>
                <w:rStyle w:val="normaltextrun"/>
                <w:rFonts w:ascii="FSAlbert" w:hAnsi="FSAlbert" w:cs="Arial"/>
                <w:sz w:val="22"/>
                <w:szCs w:val="22"/>
              </w:rPr>
            </w:pPr>
            <w:r w:rsidRPr="2A272932" w:rsidR="33D2C0D8">
              <w:rPr>
                <w:rStyle w:val="normaltextrun"/>
                <w:rFonts w:ascii="FSAlbert" w:hAnsi="FSAlbert" w:cs="Arial"/>
                <w:sz w:val="22"/>
                <w:szCs w:val="22"/>
              </w:rPr>
              <w:t>Government guidelines followed at all times</w:t>
            </w:r>
          </w:p>
          <w:p w:rsidRPr="00F337EB" w:rsidR="00F337EB" w:rsidP="05F3EBA8" w:rsidRDefault="00F337EB" w14:paraId="58A0C9F2" w14:textId="13E7855B">
            <w:pPr>
              <w:pStyle w:val="paragraph"/>
              <w:spacing w:before="120" w:beforeAutospacing="off" w:after="120" w:afterAutospacing="off"/>
              <w:textAlignment w:val="baseline"/>
              <w:rPr>
                <w:rStyle w:val="normaltextrun"/>
                <w:rFonts w:ascii="FSAlbert" w:hAnsi="FSAlbert" w:cs="Arial"/>
                <w:sz w:val="22"/>
                <w:szCs w:val="22"/>
              </w:rPr>
            </w:pPr>
            <w:r w:rsidRPr="05F3EBA8" w:rsidR="6EB447AB">
              <w:rPr>
                <w:rStyle w:val="normaltextrun"/>
                <w:rFonts w:ascii="FSAlbert" w:hAnsi="FSAlbert" w:cs="Arial"/>
                <w:sz w:val="22"/>
                <w:szCs w:val="22"/>
              </w:rPr>
              <w:t>Use of facemasks is encouraged</w:t>
            </w:r>
          </w:p>
          <w:p w:rsidRPr="00F337EB" w:rsidR="00F337EB" w:rsidP="05F3EBA8" w:rsidRDefault="00F337EB" w14:paraId="4B270B9A" w14:textId="666035EC">
            <w:pPr>
              <w:pStyle w:val="paragraph"/>
              <w:spacing w:before="120" w:beforeAutospacing="off" w:after="120" w:afterAutospacing="off"/>
              <w:textAlignment w:val="baseline"/>
              <w:rPr>
                <w:rFonts w:ascii="FSAlbert" w:hAnsi="FSAlbert" w:cs="Segoe UI"/>
                <w:sz w:val="22"/>
                <w:szCs w:val="22"/>
              </w:rPr>
            </w:pPr>
            <w:r w:rsidRPr="05F3EBA8" w:rsidR="6EB447AB">
              <w:rPr>
                <w:rStyle w:val="normaltextrun"/>
                <w:rFonts w:ascii="FSAlbert" w:hAnsi="FSAlbert" w:cs="Arial"/>
                <w:sz w:val="22"/>
                <w:szCs w:val="22"/>
              </w:rPr>
              <w:t xml:space="preserve">Areas of the museum with poor airflow have been </w:t>
            </w:r>
            <w:r w:rsidRPr="05F3EBA8" w:rsidR="6EB447AB">
              <w:rPr>
                <w:rStyle w:val="normaltextrun"/>
                <w:rFonts w:ascii="FSAlbert" w:hAnsi="FSAlbert" w:cs="Arial"/>
                <w:sz w:val="22"/>
                <w:szCs w:val="22"/>
              </w:rPr>
              <w:t>identified</w:t>
            </w:r>
            <w:r w:rsidRPr="05F3EBA8" w:rsidR="6EB447AB">
              <w:rPr>
                <w:rStyle w:val="normaltextrun"/>
                <w:rFonts w:ascii="FSAlbert" w:hAnsi="FSAlbert" w:cs="Arial"/>
                <w:sz w:val="22"/>
                <w:szCs w:val="22"/>
              </w:rPr>
              <w:t xml:space="preserve"> and can be closed during peak outbreak times</w:t>
            </w:r>
          </w:p>
          <w:p w:rsidRPr="00F337EB" w:rsidR="005679B0" w:rsidP="05F3EBA8" w:rsidRDefault="005679B0" w14:paraId="29724845" w14:textId="0438060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0657F157">
              <w:rPr>
                <w:rFonts w:ascii="FSAlbert" w:hAnsi="FSAlbert"/>
                <w:sz w:val="22"/>
                <w:szCs w:val="22"/>
              </w:rPr>
              <w:t>Windows can be opened for ventilation in learning spaces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F337EB" w:rsidR="00300DB7" w:rsidP="05F3EBA8" w:rsidRDefault="00F337EB" w14:paraId="204B572F" w14:textId="76A399E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EB447AB">
              <w:rPr>
                <w:rFonts w:ascii="FSAlbert" w:hAnsi="FSAlbert"/>
                <w:sz w:val="22"/>
                <w:szCs w:val="22"/>
              </w:rPr>
              <w:t>Use of facemasks, especially for anyone with lowered immunity</w:t>
            </w:r>
          </w:p>
        </w:tc>
      </w:tr>
      <w:tr w:rsidRPr="00F337EB" w:rsidR="00300DB7" w:rsidTr="42E7F9B8" w14:paraId="1E25875C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F337EB" w:rsidR="00300DB7" w:rsidP="05F3EBA8" w:rsidRDefault="00F337EB" w14:paraId="46651F8B" w14:textId="7F75B03A">
            <w:pPr>
              <w:rPr>
                <w:rFonts w:ascii="FSAlbert" w:hAnsi="FSAlbert"/>
                <w:sz w:val="22"/>
                <w:szCs w:val="22"/>
              </w:rPr>
            </w:pPr>
            <w:r w:rsidRPr="05F3EBA8" w:rsidR="6EB447AB">
              <w:rPr>
                <w:rFonts w:ascii="FSAlbert" w:hAnsi="FSAlbert"/>
                <w:sz w:val="22"/>
                <w:szCs w:val="22"/>
              </w:rPr>
              <w:t>Infection from contaminated surfaces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F337EB" w:rsidR="00300DB7" w:rsidP="05F3EBA8" w:rsidRDefault="00F337EB" w14:paraId="30780378" w14:textId="4AD86C42">
            <w:pPr>
              <w:rPr>
                <w:rFonts w:ascii="FSAlbert" w:hAnsi="FSAlbert"/>
                <w:sz w:val="22"/>
                <w:szCs w:val="22"/>
              </w:rPr>
            </w:pPr>
            <w:r w:rsidRPr="05F3EBA8" w:rsidR="6EB447AB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F337EB" w:rsidR="00300DB7" w:rsidP="05F3EBA8" w:rsidRDefault="00F337EB" w14:paraId="0729E29F" w14:textId="433F3F7B">
            <w:pPr>
              <w:rPr>
                <w:rFonts w:ascii="FSAlbert" w:hAnsi="FSAlbert"/>
                <w:sz w:val="22"/>
                <w:szCs w:val="22"/>
              </w:rPr>
            </w:pPr>
            <w:r w:rsidRPr="05F3EBA8" w:rsidR="6EB447AB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4B8F9EE1" w:rsidP="2A272932" w:rsidRDefault="4B8F9EE1" w14:paraId="4740739C" w14:textId="44D96CA1">
            <w:pPr>
              <w:pStyle w:val="paragraph"/>
              <w:spacing w:before="120" w:beforeAutospacing="off" w:after="120" w:afterAutospacing="off"/>
              <w:rPr>
                <w:rStyle w:val="normaltextrun"/>
                <w:rFonts w:ascii="FSAlbert" w:hAnsi="FSAlbert" w:cs="Arial"/>
                <w:sz w:val="22"/>
                <w:szCs w:val="22"/>
              </w:rPr>
            </w:pPr>
            <w:r w:rsidRPr="2A272932" w:rsidR="4B8F9EE1">
              <w:rPr>
                <w:rStyle w:val="normaltextrun"/>
                <w:rFonts w:ascii="FSAlbert" w:hAnsi="FSAlbert" w:cs="Arial"/>
                <w:sz w:val="22"/>
                <w:szCs w:val="22"/>
              </w:rPr>
              <w:t xml:space="preserve">Government guidelines </w:t>
            </w:r>
            <w:r w:rsidRPr="2A272932" w:rsidR="4B8F9EE1">
              <w:rPr>
                <w:rStyle w:val="normaltextrun"/>
                <w:rFonts w:ascii="FSAlbert" w:hAnsi="FSAlbert" w:cs="Arial"/>
                <w:sz w:val="22"/>
                <w:szCs w:val="22"/>
              </w:rPr>
              <w:t>followed at all times</w:t>
            </w:r>
          </w:p>
          <w:p w:rsidR="4B8F9EE1" w:rsidP="2A272932" w:rsidRDefault="4B8F9EE1" w14:paraId="0E7B25B8" w14:textId="630EE1CB">
            <w:pPr>
              <w:pStyle w:val="paragraph"/>
              <w:spacing w:before="120" w:beforeAutospacing="off" w:after="120" w:afterAutospacing="off"/>
              <w:rPr>
                <w:rStyle w:val="normaltextrun"/>
                <w:rFonts w:ascii="FSAlbert" w:hAnsi="FSAlbert" w:cs="Arial"/>
                <w:sz w:val="22"/>
                <w:szCs w:val="22"/>
              </w:rPr>
            </w:pPr>
            <w:r w:rsidRPr="2A272932" w:rsidR="4B8F9EE1">
              <w:rPr>
                <w:rStyle w:val="normaltextrun"/>
                <w:rFonts w:ascii="FSAlbert" w:hAnsi="FSAlbert" w:cs="Arial"/>
                <w:sz w:val="22"/>
                <w:szCs w:val="22"/>
              </w:rPr>
              <w:t>Handwashing can take place in toilets around the building</w:t>
            </w:r>
          </w:p>
          <w:p w:rsidR="00F337EB" w:rsidP="05F3EBA8" w:rsidRDefault="00F337EB" w14:paraId="683A294A" w14:textId="3D38363A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EB447AB">
              <w:rPr>
                <w:rFonts w:ascii="FSAlbert" w:hAnsi="FSAlbert"/>
                <w:sz w:val="22"/>
                <w:szCs w:val="22"/>
              </w:rPr>
              <w:t>Surfaces receive regular cleaning</w:t>
            </w:r>
          </w:p>
          <w:p w:rsidR="00F337EB" w:rsidP="05F3EBA8" w:rsidRDefault="00F337EB" w14:paraId="25665222" w14:textId="4927E6D4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EB447AB">
              <w:rPr>
                <w:rFonts w:ascii="FSAlbert" w:hAnsi="FSAlbert"/>
                <w:sz w:val="22"/>
                <w:szCs w:val="22"/>
              </w:rPr>
              <w:t>Anti-bac spray is available for use during lunches</w:t>
            </w:r>
          </w:p>
          <w:p w:rsidRPr="00F337EB" w:rsidR="00300DB7" w:rsidP="05F3EBA8" w:rsidRDefault="00300DB7" w14:paraId="6CE7A0EF" w14:textId="74B61B91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6EB447AB">
              <w:rPr>
                <w:rFonts w:ascii="FSAlbert" w:hAnsi="FSAlbert"/>
                <w:sz w:val="22"/>
                <w:szCs w:val="22"/>
              </w:rPr>
              <w:t xml:space="preserve">Object handling will be reduced during peak outbreak times 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F337EB" w:rsidR="00300DB7" w:rsidP="05F3EBA8" w:rsidRDefault="005679B0" w14:paraId="0D15F35A" w14:textId="2CA54F82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0657F157">
              <w:rPr>
                <w:rFonts w:ascii="FSAlbert" w:hAnsi="FSAlbert"/>
                <w:sz w:val="22"/>
                <w:szCs w:val="22"/>
              </w:rPr>
              <w:t>Frequent hand washing and sanitizing is encouraged</w:t>
            </w:r>
          </w:p>
        </w:tc>
      </w:tr>
      <w:tr w:rsidRPr="00256AAE" w:rsidR="00300DB7" w:rsidTr="42E7F9B8" w14:paraId="61AD8CE8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300DB7" w:rsidP="05F3EBA8" w:rsidRDefault="00F337EB" w14:paraId="20C688B9" w14:textId="329F2BC6">
            <w:pPr>
              <w:rPr>
                <w:rFonts w:ascii="FSAlbert" w:hAnsi="FSAlbert"/>
                <w:sz w:val="22"/>
                <w:szCs w:val="22"/>
              </w:rPr>
            </w:pPr>
            <w:r w:rsidRPr="05F3EBA8" w:rsidR="6EB447AB">
              <w:rPr>
                <w:rFonts w:ascii="FSAlbert" w:hAnsi="FSAlbert"/>
                <w:sz w:val="22"/>
                <w:szCs w:val="22"/>
              </w:rPr>
              <w:t>Working outside a designated bubble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300DB7" w:rsidP="05F3EBA8" w:rsidRDefault="00F337EB" w14:paraId="7B77F2CD" w14:textId="6E9E89A5">
            <w:pPr>
              <w:rPr>
                <w:rFonts w:ascii="FSAlbert" w:hAnsi="FSAlbert"/>
                <w:sz w:val="22"/>
                <w:szCs w:val="22"/>
              </w:rPr>
            </w:pPr>
            <w:r w:rsidRPr="05F3EBA8" w:rsidR="6EB447AB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300DB7" w:rsidP="05F3EBA8" w:rsidRDefault="00F337EB" w14:paraId="43AA9B42" w14:textId="340D1B93">
            <w:pPr>
              <w:rPr>
                <w:rFonts w:ascii="FSAlbert" w:hAnsi="FSAlbert"/>
                <w:sz w:val="22"/>
                <w:szCs w:val="22"/>
              </w:rPr>
            </w:pPr>
            <w:r w:rsidRPr="05F3EBA8" w:rsidR="6EB447AB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300DB7" w:rsidP="05F3EBA8" w:rsidRDefault="00300DB7" w14:paraId="03130554" w14:textId="6165155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2A272932" w:rsidR="0657F157">
              <w:rPr>
                <w:rFonts w:ascii="FSAlbert" w:hAnsi="FSAlbert"/>
                <w:sz w:val="22"/>
                <w:szCs w:val="22"/>
              </w:rPr>
              <w:t xml:space="preserve">Visitor numbers will be restricted during peak outbreak times </w:t>
            </w:r>
            <w:r w:rsidRPr="2A272932" w:rsidR="703E7230">
              <w:rPr>
                <w:rFonts w:ascii="FSAlbert" w:hAnsi="FSAlbert"/>
                <w:sz w:val="22"/>
                <w:szCs w:val="22"/>
              </w:rPr>
              <w:t>in line with government guidelines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Pr="00256AAE" w:rsidR="00300DB7" w:rsidP="05F3EBA8" w:rsidRDefault="005679B0" w14:paraId="0BC00C89" w14:textId="4EE26B6E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0657F157">
              <w:rPr>
                <w:rFonts w:ascii="FSAlbert" w:hAnsi="FSAlbert"/>
                <w:sz w:val="22"/>
                <w:szCs w:val="22"/>
              </w:rPr>
              <w:t>Groups asked to stay in their working bubbles during peak outbreak times</w:t>
            </w:r>
          </w:p>
        </w:tc>
      </w:tr>
      <w:tr w:rsidRPr="00256AAE" w:rsidR="00300DB7" w:rsidTr="42E7F9B8" w14:paraId="12814888" w14:textId="77777777">
        <w:tc>
          <w:tcPr>
            <w:tcW w:w="14370" w:type="dxa"/>
            <w:gridSpan w:val="5"/>
            <w:tcBorders>
              <w:top w:val="single" w:color="auto" w:sz="12" w:space="0"/>
              <w:bottom w:val="single" w:color="auto" w:sz="4" w:space="0"/>
            </w:tcBorders>
            <w:shd w:val="clear" w:color="auto" w:fill="E17000"/>
            <w:tcMar/>
            <w:vAlign w:val="bottom"/>
          </w:tcPr>
          <w:p w:rsidRPr="00256AAE" w:rsidR="00300DB7" w:rsidP="22EB06AF" w:rsidRDefault="00300DB7" w14:paraId="625FDBD4" w14:textId="1DB8A80D">
            <w:pPr>
              <w:pStyle w:val="Heading1"/>
              <w:outlineLvl w:val="0"/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</w:pPr>
            <w:bookmarkStart w:name="_Hazard_Type/Area:_Extreme" w:id="1716664128"/>
            <w:r w:rsidRPr="22EB06AF" w:rsidR="1872B3BC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 xml:space="preserve">Hazard Type/Area: </w:t>
            </w:r>
            <w:r w:rsidRPr="22EB06AF" w:rsidR="3BB32E46">
              <w:rPr>
                <w:rFonts w:ascii="FSAlbert" w:hAnsi="FSAlbert"/>
                <w:color w:val="FFFFFF" w:themeColor="background1" w:themeTint="FF" w:themeShade="FF"/>
                <w:sz w:val="22"/>
                <w:szCs w:val="22"/>
              </w:rPr>
              <w:t>Extreme Weather</w:t>
            </w:r>
            <w:bookmarkEnd w:id="1716664128"/>
          </w:p>
        </w:tc>
      </w:tr>
      <w:tr w:rsidRPr="00256AAE" w:rsidR="00300DB7" w:rsidTr="42E7F9B8" w14:paraId="6F54A99E" w14:textId="77777777">
        <w:trPr>
          <w:trHeight w:val="519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300DB7" w:rsidP="22EB06AF" w:rsidRDefault="00300DB7" w14:paraId="04C84E32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22EB06AF" w:rsidR="1872B3BC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300DB7" w:rsidP="22EB06AF" w:rsidRDefault="00300DB7" w14:paraId="136C7DE7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22EB06AF" w:rsidR="1872B3BC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300DB7" w:rsidP="22EB06AF" w:rsidRDefault="00300DB7" w14:paraId="4426C110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22EB06AF" w:rsidR="1872B3BC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17000"/>
            <w:tcMar/>
            <w:vAlign w:val="center"/>
          </w:tcPr>
          <w:p w:rsidRPr="00256AAE" w:rsidR="00300DB7" w:rsidP="22EB06AF" w:rsidRDefault="00300DB7" w14:paraId="1DC95ADB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22EB06AF" w:rsidR="1872B3BC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E17000"/>
            <w:tcMar/>
            <w:vAlign w:val="center"/>
          </w:tcPr>
          <w:p w:rsidRPr="00256AAE" w:rsidR="00300DB7" w:rsidP="22EB06AF" w:rsidRDefault="00300DB7" w14:paraId="50AF4771" w14:textId="77777777">
            <w:pPr>
              <w:spacing w:before="80" w:beforeAutospacing="off" w:after="80" w:afterAutospacing="off"/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</w:pPr>
            <w:r w:rsidRPr="22EB06AF" w:rsidR="1872B3BC">
              <w:rPr>
                <w:rFonts w:ascii="FSAlbert" w:hAnsi="FSAlbert"/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Recommended Mitigating Measures by Group</w:t>
            </w:r>
          </w:p>
        </w:tc>
      </w:tr>
      <w:tr w:rsidRPr="00256AAE" w:rsidR="00300DB7" w:rsidTr="42E7F9B8" w14:paraId="3634664E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300DB7" w:rsidP="05F3EBA8" w:rsidRDefault="005679B0" w14:paraId="1DFBFDFF" w14:textId="17E5CB40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0657F157">
              <w:rPr>
                <w:rFonts w:ascii="FSAlbert" w:hAnsi="FSAlbert"/>
                <w:sz w:val="22"/>
                <w:szCs w:val="22"/>
              </w:rPr>
              <w:t>Ice and snow –</w:t>
            </w:r>
            <w:r w:rsidRPr="05F3EBA8" w:rsidR="3AF395B2">
              <w:rPr>
                <w:rFonts w:ascii="FSAlbert" w:hAnsi="FSAlbert"/>
                <w:sz w:val="22"/>
                <w:szCs w:val="22"/>
              </w:rPr>
              <w:t xml:space="preserve"> slips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300DB7" w:rsidP="05F3EBA8" w:rsidRDefault="005679B0" w14:paraId="674BF32E" w14:textId="60F16161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0657F157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300DB7" w:rsidP="05F3EBA8" w:rsidRDefault="005679B0" w14:paraId="67BD19DA" w14:textId="45BCF5FB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0657F157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300DB7" w:rsidP="05F3EBA8" w:rsidRDefault="00782AC5" w14:paraId="5C95C0D9" w14:textId="5A2EE940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3AF395B2">
              <w:rPr>
                <w:rFonts w:ascii="FSAlbert" w:hAnsi="FSAlbert"/>
                <w:sz w:val="22"/>
                <w:szCs w:val="22"/>
              </w:rPr>
              <w:t>Paths are cleared and salted</w:t>
            </w: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="00782AC5" w:rsidP="05F3EBA8" w:rsidRDefault="00782AC5" w14:paraId="7117BE58" w14:textId="22A9081D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3AF395B2">
              <w:rPr>
                <w:rFonts w:ascii="FSAlbert" w:hAnsi="FSAlbert"/>
                <w:sz w:val="22"/>
                <w:szCs w:val="22"/>
              </w:rPr>
              <w:t xml:space="preserve">Consider travel if it is very ice or snowy – we will </w:t>
            </w:r>
            <w:proofErr w:type="spellStart"/>
            <w:r w:rsidRPr="05F3EBA8" w:rsidR="3AF395B2">
              <w:rPr>
                <w:rFonts w:ascii="FSAlbert" w:hAnsi="FSAlbert"/>
                <w:sz w:val="22"/>
                <w:szCs w:val="22"/>
              </w:rPr>
              <w:t>endeavour</w:t>
            </w:r>
            <w:proofErr w:type="spellEnd"/>
            <w:r w:rsidRPr="05F3EBA8" w:rsidR="3AF395B2">
              <w:rPr>
                <w:rFonts w:ascii="FSAlbert" w:hAnsi="FSAlbert"/>
                <w:sz w:val="22"/>
                <w:szCs w:val="22"/>
              </w:rPr>
              <w:t xml:space="preserve"> to rearrange sessions if you </w:t>
            </w:r>
            <w:proofErr w:type="gramStart"/>
            <w:r w:rsidRPr="05F3EBA8" w:rsidR="3AF395B2">
              <w:rPr>
                <w:rFonts w:ascii="FSAlbert" w:hAnsi="FSAlbert"/>
                <w:sz w:val="22"/>
                <w:szCs w:val="22"/>
              </w:rPr>
              <w:t>have to</w:t>
            </w:r>
            <w:proofErr w:type="gramEnd"/>
            <w:r w:rsidRPr="05F3EBA8" w:rsidR="3AF395B2">
              <w:rPr>
                <w:rFonts w:ascii="FSAlbert" w:hAnsi="FSAlbert"/>
                <w:sz w:val="22"/>
                <w:szCs w:val="22"/>
              </w:rPr>
              <w:t xml:space="preserve"> cancel</w:t>
            </w:r>
          </w:p>
          <w:p w:rsidR="00782AC5" w:rsidP="05F3EBA8" w:rsidRDefault="00782AC5" w14:paraId="4851737B" w14:textId="527EE1EA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3AF395B2">
              <w:rPr>
                <w:rFonts w:ascii="FSAlbert" w:hAnsi="FSAlbert"/>
                <w:sz w:val="22"/>
                <w:szCs w:val="22"/>
              </w:rPr>
              <w:t xml:space="preserve">Encourage children to wear </w:t>
            </w:r>
            <w:r w:rsidRPr="05F3EBA8" w:rsidR="3AF395B2">
              <w:rPr>
                <w:rFonts w:ascii="FSAlbert" w:hAnsi="FSAlbert"/>
                <w:sz w:val="22"/>
                <w:szCs w:val="22"/>
              </w:rPr>
              <w:t>appropriate clothing</w:t>
            </w:r>
          </w:p>
          <w:p w:rsidRPr="00256AAE" w:rsidR="00300DB7" w:rsidP="05F3EBA8" w:rsidRDefault="00300DB7" w14:paraId="781419F3" w14:textId="5747B407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3AF395B2">
              <w:rPr>
                <w:rFonts w:ascii="FSAlbert" w:hAnsi="FSAlbert"/>
                <w:sz w:val="22"/>
                <w:szCs w:val="22"/>
              </w:rPr>
              <w:t>Please follow your school policy</w:t>
            </w:r>
            <w:r w:rsidRPr="05F3EBA8" w:rsidR="3AF395B2">
              <w:rPr>
                <w:rFonts w:ascii="FSAlbert" w:hAnsi="FSAlbert"/>
                <w:sz w:val="22"/>
                <w:szCs w:val="22"/>
              </w:rPr>
              <w:t xml:space="preserve">.  </w:t>
            </w:r>
            <w:r w:rsidRPr="05F3EBA8" w:rsidR="3AF395B2">
              <w:rPr>
                <w:rFonts w:ascii="FSAlbert" w:hAnsi="FSAlbert"/>
                <w:sz w:val="22"/>
                <w:szCs w:val="22"/>
              </w:rPr>
              <w:t>Contact us if you need to discuss any aspects of the visit</w:t>
            </w:r>
          </w:p>
        </w:tc>
      </w:tr>
      <w:tr w:rsidRPr="00256AAE" w:rsidR="00300DB7" w:rsidTr="42E7F9B8" w14:paraId="08DEE429" w14:textId="77777777">
        <w:trPr>
          <w:trHeight w:val="517"/>
        </w:trPr>
        <w:tc>
          <w:tcPr>
            <w:tcW w:w="2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300DB7" w:rsidP="05F3EBA8" w:rsidRDefault="00782AC5" w14:paraId="13458EE3" w14:textId="7CF63B53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3AF395B2">
              <w:rPr>
                <w:rFonts w:ascii="FSAlbert" w:hAnsi="FSAlbert"/>
                <w:sz w:val="22"/>
                <w:szCs w:val="22"/>
              </w:rPr>
              <w:t>Extreme heat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300DB7" w:rsidP="05F3EBA8" w:rsidRDefault="00782AC5" w14:paraId="6E87580E" w14:textId="799854DF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3AF395B2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56AAE" w:rsidR="00300DB7" w:rsidP="05F3EBA8" w:rsidRDefault="00782AC5" w14:paraId="5949F6C3" w14:textId="062C0A46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3AF395B2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782AC5" w:rsidP="05F3EBA8" w:rsidRDefault="00782AC5" w14:paraId="07369278" w14:textId="2FE4A2DE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3AF395B2">
              <w:rPr>
                <w:rFonts w:ascii="FSAlbert" w:hAnsi="FSAlbert"/>
                <w:sz w:val="22"/>
                <w:szCs w:val="22"/>
              </w:rPr>
              <w:t>Drinking water top-ups are available from the café</w:t>
            </w:r>
          </w:p>
          <w:p w:rsidR="00782AC5" w:rsidP="05F3EBA8" w:rsidRDefault="00782AC5" w14:paraId="7BA029B5" w14:textId="1A5AC231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3AF395B2">
              <w:rPr>
                <w:rFonts w:ascii="FSAlbert" w:hAnsi="FSAlbert"/>
                <w:sz w:val="22"/>
                <w:szCs w:val="22"/>
              </w:rPr>
              <w:t>The museum building itself is cool inside</w:t>
            </w:r>
          </w:p>
          <w:p w:rsidR="00782AC5" w:rsidP="05F3EBA8" w:rsidRDefault="00782AC5" w14:paraId="38DCA95F" w14:textId="0EC1C3FA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3AF395B2">
              <w:rPr>
                <w:rFonts w:ascii="FSAlbert" w:hAnsi="FSAlbert"/>
                <w:sz w:val="22"/>
                <w:szCs w:val="22"/>
              </w:rPr>
              <w:t>Teaching rooms can be ventilated</w:t>
            </w:r>
          </w:p>
          <w:p w:rsidRPr="00256AAE" w:rsidR="00300DB7" w:rsidP="05F3EBA8" w:rsidRDefault="00300DB7" w14:paraId="058C836A" w14:textId="79D5014F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</w:tcPr>
          <w:p w:rsidR="00782AC5" w:rsidP="05F3EBA8" w:rsidRDefault="00782AC5" w14:paraId="22300DD7" w14:textId="516B69F6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3AF395B2">
              <w:rPr>
                <w:rFonts w:ascii="FSAlbert" w:hAnsi="FSAlbert"/>
                <w:sz w:val="22"/>
                <w:szCs w:val="22"/>
              </w:rPr>
              <w:t xml:space="preserve">Consider travel if you have a long journey in extreme heat - we will </w:t>
            </w:r>
            <w:proofErr w:type="spellStart"/>
            <w:r w:rsidRPr="05F3EBA8" w:rsidR="3AF395B2">
              <w:rPr>
                <w:rFonts w:ascii="FSAlbert" w:hAnsi="FSAlbert"/>
                <w:sz w:val="22"/>
                <w:szCs w:val="22"/>
              </w:rPr>
              <w:t>endeavour</w:t>
            </w:r>
            <w:proofErr w:type="spellEnd"/>
            <w:r w:rsidRPr="05F3EBA8" w:rsidR="3AF395B2">
              <w:rPr>
                <w:rFonts w:ascii="FSAlbert" w:hAnsi="FSAlbert"/>
                <w:sz w:val="22"/>
                <w:szCs w:val="22"/>
              </w:rPr>
              <w:t xml:space="preserve"> to rearrange sessions if you </w:t>
            </w:r>
            <w:proofErr w:type="gramStart"/>
            <w:r w:rsidRPr="05F3EBA8" w:rsidR="3AF395B2">
              <w:rPr>
                <w:rFonts w:ascii="FSAlbert" w:hAnsi="FSAlbert"/>
                <w:sz w:val="22"/>
                <w:szCs w:val="22"/>
              </w:rPr>
              <w:t>have to</w:t>
            </w:r>
            <w:proofErr w:type="gramEnd"/>
            <w:r w:rsidRPr="05F3EBA8" w:rsidR="3AF395B2">
              <w:rPr>
                <w:rFonts w:ascii="FSAlbert" w:hAnsi="FSAlbert"/>
                <w:sz w:val="22"/>
                <w:szCs w:val="22"/>
              </w:rPr>
              <w:t xml:space="preserve"> cancel</w:t>
            </w:r>
          </w:p>
          <w:p w:rsidR="00782AC5" w:rsidP="05F3EBA8" w:rsidRDefault="00782AC5" w14:paraId="04BA0A04" w14:textId="439D1330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3AF395B2">
              <w:rPr>
                <w:rFonts w:ascii="FSAlbert" w:hAnsi="FSAlbert"/>
                <w:sz w:val="22"/>
                <w:szCs w:val="22"/>
              </w:rPr>
              <w:t>Encourage children to wear sunscreen and hats</w:t>
            </w:r>
          </w:p>
          <w:p w:rsidR="00782AC5" w:rsidP="05F3EBA8" w:rsidRDefault="00782AC5" w14:paraId="644BC92C" w14:textId="162F909A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3AF395B2">
              <w:rPr>
                <w:rFonts w:ascii="FSAlbert" w:hAnsi="FSAlbert"/>
                <w:sz w:val="22"/>
                <w:szCs w:val="22"/>
              </w:rPr>
              <w:t>Do not use the outdoor spaces of the museum if it is extremely hot</w:t>
            </w:r>
          </w:p>
          <w:p w:rsidRPr="00256AAE" w:rsidR="00300DB7" w:rsidP="05F3EBA8" w:rsidRDefault="00300DB7" w14:paraId="7A9A348C" w14:textId="7FC86D6E">
            <w:pPr>
              <w:spacing w:before="120" w:beforeAutospacing="off" w:after="120" w:afterAutospacing="off"/>
              <w:rPr>
                <w:rFonts w:ascii="FSAlbert" w:hAnsi="FSAlbert"/>
                <w:sz w:val="22"/>
                <w:szCs w:val="22"/>
              </w:rPr>
            </w:pPr>
            <w:r w:rsidRPr="05F3EBA8" w:rsidR="3AF395B2">
              <w:rPr>
                <w:rFonts w:ascii="FSAlbert" w:hAnsi="FSAlbert"/>
                <w:sz w:val="22"/>
                <w:szCs w:val="22"/>
              </w:rPr>
              <w:t>Please follow your school policy</w:t>
            </w:r>
            <w:r w:rsidRPr="05F3EBA8" w:rsidR="3AF395B2">
              <w:rPr>
                <w:rFonts w:ascii="FSAlbert" w:hAnsi="FSAlbert"/>
                <w:sz w:val="22"/>
                <w:szCs w:val="22"/>
              </w:rPr>
              <w:t xml:space="preserve">.  </w:t>
            </w:r>
            <w:r w:rsidRPr="05F3EBA8" w:rsidR="3AF395B2">
              <w:rPr>
                <w:rFonts w:ascii="FSAlbert" w:hAnsi="FSAlbert"/>
                <w:sz w:val="22"/>
                <w:szCs w:val="22"/>
              </w:rPr>
              <w:t>Contact us if you need to discuss any aspects of the visit</w:t>
            </w:r>
          </w:p>
        </w:tc>
      </w:tr>
    </w:tbl>
    <w:p w:rsidRPr="003B2CAB" w:rsidR="0026276C" w:rsidP="2A272932" w:rsidRDefault="0026276C" w14:paraId="593CF497" w14:textId="4A885087">
      <w:pPr>
        <w:pStyle w:val="Normal"/>
        <w:spacing w:before="120" w:beforeAutospacing="off" w:after="120" w:afterAutospacing="off"/>
        <w:rPr>
          <w:rFonts w:ascii="FSAlbert" w:hAnsi="FSAlbert"/>
        </w:rPr>
      </w:pPr>
    </w:p>
    <w:sectPr w:rsidRPr="003B2CAB" w:rsidR="0026276C" w:rsidSect="003B2CAB">
      <w:headerReference w:type="default" r:id="rId18"/>
      <w:footerReference w:type="default" r:id="rId19"/>
      <w:pgSz w:w="15840" w:h="12240" w:orient="landscape"/>
      <w:pgMar w:top="720" w:right="720" w:bottom="720" w:left="720" w:header="720" w:footer="432" w:gutter="0"/>
      <w:cols w:space="720"/>
      <w:docGrid w:linePitch="381"/>
      <w:titlePg w:val="1"/>
      <w:headerReference w:type="first" r:id="Rb09cfc293a2e49c0"/>
      <w:footerReference w:type="first" r:id="Rab0c23ec8399486f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0149D" w:rsidP="000172E5" w:rsidRDefault="0020149D" w14:paraId="7260BDEB" w14:textId="77777777">
      <w:pPr>
        <w:spacing w:after="0" w:line="240" w:lineRule="auto"/>
      </w:pPr>
      <w:r>
        <w:separator/>
      </w:r>
    </w:p>
  </w:endnote>
  <w:endnote w:type="continuationSeparator" w:id="0">
    <w:p w:rsidR="0020149D" w:rsidP="000172E5" w:rsidRDefault="0020149D" w14:paraId="5DA217ED" w14:textId="77777777">
      <w:pPr>
        <w:spacing w:after="0" w:line="240" w:lineRule="auto"/>
      </w:pPr>
      <w:r>
        <w:continuationSeparator/>
      </w:r>
    </w:p>
  </w:endnote>
  <w:endnote w:type="continuationNotice" w:id="1">
    <w:p w:rsidR="005C148C" w:rsidRDefault="005C148C" w14:paraId="245247E5" w14:textId="77777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w:fontKey="{C656307B-5BC6-4B23-B5BD-91DBB72D818A}" r:id="rId1"/>
    <w:embedBold w:fontKey="{47CDE612-94B4-4D66-9288-4E7E9B8C791D}" r:id="rId2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51A9520E-298D-4E0A-9761-5418439CA7DF}" r:id="rId3"/>
    <w:embedBold w:fontKey="{72517DF9-1131-47FA-AC7D-990B4BD0DA08}" r:id="rId4"/>
    <w:embedItalic w:fontKey="{A1A1CAED-5519-4D3C-889F-F265DC58A1DC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w:fontKey="{5754832C-7C29-41D1-AC3B-9E2AF7131A99}" r:id="rId6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7F3AE503-619B-49D9-B284-C46C4709A433}" r:id="rId7"/>
  </w:font>
  <w:font w:name="FSAlber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14566" w:type="dxa"/>
      <w:tblLook w:val="04A0" w:firstRow="1" w:lastRow="0" w:firstColumn="1" w:lastColumn="0" w:noHBand="0" w:noVBand="1"/>
    </w:tblPr>
    <w:tblGrid>
      <w:gridCol w:w="5474"/>
      <w:gridCol w:w="2790"/>
      <w:gridCol w:w="6302"/>
    </w:tblGrid>
    <w:tr w:rsidRPr="003B2CAB" w:rsidR="0020149D" w:rsidTr="5918FFEB" w14:paraId="7B4D5196" w14:textId="77777777">
      <w:trPr>
        <w:trHeight w:val="897"/>
      </w:trPr>
      <w:tc>
        <w:tcPr>
          <w:tcW w:w="5474" w:type="dxa"/>
          <w:tcMar/>
          <w:vAlign w:val="center"/>
        </w:tcPr>
        <w:p w:rsidR="0020149D" w:rsidP="000F5370" w:rsidRDefault="0020149D" w14:paraId="47B3C51E" w14:textId="44B9D738">
          <w:pPr>
            <w:pStyle w:val="Footer"/>
            <w:spacing w:before="0"/>
            <w:rPr>
              <w:rFonts w:ascii="FSAlbert" w:hAnsi="FSAlbert"/>
            </w:rPr>
          </w:pPr>
          <w:r w:rsidRPr="5918FFEB" w:rsidR="5918FFEB">
            <w:rPr>
              <w:rFonts w:ascii="FSAlbert" w:hAnsi="FSAlbert"/>
            </w:rPr>
            <w:t xml:space="preserve">Great North Museum: Hancock | </w:t>
          </w:r>
          <w:r w:rsidRPr="5918FFEB" w:rsidR="5918FFEB">
            <w:rPr>
              <w:rFonts w:ascii="FSAlbert" w:hAnsi="FSAlbert"/>
            </w:rPr>
            <w:t>Learning Team</w:t>
          </w:r>
        </w:p>
        <w:p w:rsidRPr="003B2CAB" w:rsidR="0020149D" w:rsidP="000F5370" w:rsidRDefault="0020149D" w14:paraId="03508702" w14:textId="3A647A90">
          <w:pPr>
            <w:pStyle w:val="Footer"/>
            <w:spacing w:before="0"/>
            <w:rPr>
              <w:rFonts w:ascii="FSAlbert" w:hAnsi="FSAlbert"/>
            </w:rPr>
          </w:pPr>
          <w:hyperlink r:id="Rd39c571ef2ff490c">
            <w:r w:rsidRPr="08ADD57A" w:rsidR="08ADD57A">
              <w:rPr>
                <w:rStyle w:val="Hyperlink"/>
                <w:rFonts w:ascii="FSAlbert" w:hAnsi="FSAlbert"/>
              </w:rPr>
              <w:t>learning@greatnorthmuseum.org.uk</w:t>
            </w:r>
          </w:hyperlink>
          <w:r w:rsidRPr="08ADD57A" w:rsidR="08ADD57A">
            <w:rPr>
              <w:rFonts w:ascii="FSAlbert" w:hAnsi="FSAlbert"/>
            </w:rPr>
            <w:t xml:space="preserve"> | </w:t>
          </w:r>
          <w:r w:rsidRPr="08ADD57A" w:rsidR="08ADD57A">
            <w:rPr>
              <w:rFonts w:ascii="FSAlbert" w:hAnsi="FSAlbert"/>
            </w:rPr>
            <w:t>0191 208 6865</w:t>
          </w:r>
        </w:p>
      </w:tc>
      <w:tc>
        <w:tcPr>
          <w:tcW w:w="2790" w:type="dxa"/>
          <w:tcMar/>
          <w:vAlign w:val="center"/>
        </w:tcPr>
        <w:p w:rsidRPr="003B2CAB" w:rsidR="0020149D" w:rsidP="000F5370" w:rsidRDefault="0020149D" w14:paraId="240317F2" w14:textId="77777777">
          <w:pPr>
            <w:pStyle w:val="Footer"/>
            <w:spacing w:before="0"/>
            <w:rPr>
              <w:rFonts w:ascii="FSAlbert" w:hAnsi="FSAlbert"/>
            </w:rPr>
          </w:pPr>
          <w:r>
            <w:rPr>
              <w:rFonts w:ascii="FSAlbert" w:hAnsi="FSAlbert"/>
            </w:rPr>
            <w:t>Updated 18/7/22 by Kate Holden</w:t>
          </w:r>
        </w:p>
      </w:tc>
      <w:tc>
        <w:tcPr>
          <w:tcW w:w="6302" w:type="dxa"/>
          <w:tcMar/>
          <w:vAlign w:val="center"/>
        </w:tcPr>
        <w:p w:rsidRPr="003B2CAB" w:rsidR="0020149D" w:rsidP="003B2CAB" w:rsidRDefault="0020149D" w14:paraId="25BA68A5" w14:textId="1AC63B8E">
          <w:pPr>
            <w:pStyle w:val="Footer"/>
            <w:spacing w:before="0"/>
            <w:jc w:val="right"/>
            <w:rPr>
              <w:rFonts w:ascii="FSAlbert" w:hAnsi="FSAlbert"/>
            </w:rPr>
          </w:pPr>
          <w:r w:rsidR="3237C1E1">
            <w:drawing>
              <wp:inline wp14:editId="044A6F29" wp14:anchorId="622DDC99">
                <wp:extent cx="777875" cy="592516"/>
                <wp:effectExtent l="0" t="0" r="0" b="0"/>
                <wp:docPr id="1590486709" name="Picture 1" descr="C:\Users\64545\AppData\Local\Microsoft\Windows\INetCache\Content.Word\Great North Museum Hancock Logo high res.bmp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/>
                        <pic:cNvPicPr/>
                      </pic:nvPicPr>
                      <pic:blipFill>
                        <a:blip r:embed="R6e8bc848a3d74ac2">
                          <a:extLst xmlns:a="http://schemas.openxmlformats.org/drawingml/2006/main"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0" t="16501" r="-12608" b="12703"/>
                        <a:stretch>
                          <a:fillRect/>
                        </a:stretch>
                      </pic:blipFill>
                      <pic:spPr xmlns:pic="http://schemas.openxmlformats.org/drawingml/2006/picture" bwMode="auto">
                        <a:xfrm xmlns:a="http://schemas.openxmlformats.org/drawingml/2006/main" rot="0" flipH="0" flipV="0">
                          <a:off x="0" y="0"/>
                          <a:ext cx="777875" cy="592516"/>
                        </a:xfrm>
                        <a:prstGeom xmlns:a="http://schemas.openxmlformats.org/drawingml/2006/main" prst="rect">
                          <a:avLst/>
                        </a:prstGeom>
                        <a:noFill xmlns:a="http://schemas.openxmlformats.org/drawingml/2006/main"/>
                        <a:ln xmlns:a="http://schemas.openxmlformats.org/drawingml/2006/main">
                          <a:noFill/>
                        </a:ln>
                        <a:extLst xmlns:a="http://schemas.openxmlformats.org/drawingml/2006/main"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3237C1E1">
            <w:drawing>
              <wp:inline wp14:editId="13F6EF68" wp14:anchorId="7A158D88">
                <wp:extent cx="657225" cy="352425"/>
                <wp:effectExtent l="0" t="0" r="9525" b="9525"/>
                <wp:docPr id="5" name="Picture 5" descr="C:\Users\64545\AppData\Local\Microsoft\Windows\INetCache\Content.Word\TWAM.bmp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5"/>
                        <pic:cNvPicPr/>
                      </pic:nvPicPr>
                      <pic:blipFill>
                        <a:blip r:embed="R1d2225f0e3bc48c4">
                          <a:extLst xmlns:a="http://schemas.openxmlformats.org/drawingml/2006/main"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657225" cy="352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3237C1E1" w:rsidR="5918FFEB">
            <w:rPr>
              <w:rFonts w:ascii="FSAlbert" w:hAnsi="FSAlbert"/>
              <w:noProof/>
              <w:lang w:val="en-GB" w:eastAsia="en-GB"/>
            </w:rPr>
            <w:t xml:space="preserve">        </w:t>
          </w:r>
          <w:r w:rsidR="3237C1E1">
            <w:drawing>
              <wp:inline wp14:editId="5EFE2640" wp14:anchorId="60E02DBA">
                <wp:extent cx="1266825" cy="361950"/>
                <wp:effectExtent l="0" t="0" r="9525" b="0"/>
                <wp:docPr id="4" name="Picture 4" descr="C:\Users\64545\AppData\Local\Microsoft\Windows\INetCache\Content.Word\NU Logo.jpg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4"/>
                        <pic:cNvPicPr/>
                      </pic:nvPicPr>
                      <pic:blipFill>
                        <a:blip r:embed="R5c0452479a46445a">
                          <a:extLst xmlns:a="http://schemas.openxmlformats.org/drawingml/2006/main"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1266825" cy="361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Pr="003B2CAB" w:rsidR="0020149D" w:rsidP="003B2CAB" w:rsidRDefault="0020149D" w14:paraId="603FEAEA" w14:textId="77777777">
    <w:pPr>
      <w:pStyle w:val="Footer"/>
      <w:spacing w:before="0"/>
      <w:rPr>
        <w:rFonts w:ascii="FSAlbert" w:hAnsi="FSAlbert"/>
      </w:rPr>
    </w:pPr>
    <w:r>
      <w:rPr>
        <w:rFonts w:ascii="FSAlbert" w:hAnsi="FSAlbert"/>
      </w:rPr>
      <w:t xml:space="preserve">  </w:t>
    </w: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4800"/>
      <w:gridCol w:w="4800"/>
      <w:gridCol w:w="4800"/>
    </w:tblGrid>
    <w:tr w:rsidR="2BCBA36E" w:rsidTr="2BCBA36E" w14:paraId="55D8EC6F">
      <w:tc>
        <w:tcPr>
          <w:tcW w:w="4800" w:type="dxa"/>
          <w:tcMar/>
        </w:tcPr>
        <w:p w:rsidR="2BCBA36E" w:rsidP="2BCBA36E" w:rsidRDefault="2BCBA36E" w14:paraId="03990D24" w14:textId="1BDB749B">
          <w:pPr>
            <w:pStyle w:val="Header"/>
            <w:bidi w:val="0"/>
            <w:ind w:left="-115"/>
            <w:jc w:val="left"/>
          </w:pPr>
        </w:p>
      </w:tc>
      <w:tc>
        <w:tcPr>
          <w:tcW w:w="4800" w:type="dxa"/>
          <w:tcMar/>
        </w:tcPr>
        <w:p w:rsidR="2BCBA36E" w:rsidP="2BCBA36E" w:rsidRDefault="2BCBA36E" w14:paraId="716CAC72" w14:textId="208E4205">
          <w:pPr>
            <w:pStyle w:val="Header"/>
            <w:bidi w:val="0"/>
            <w:jc w:val="center"/>
          </w:pPr>
        </w:p>
      </w:tc>
      <w:tc>
        <w:tcPr>
          <w:tcW w:w="4800" w:type="dxa"/>
          <w:tcMar/>
        </w:tcPr>
        <w:p w:rsidR="2BCBA36E" w:rsidP="2BCBA36E" w:rsidRDefault="2BCBA36E" w14:paraId="0498C313" w14:textId="594129E2">
          <w:pPr>
            <w:pStyle w:val="Header"/>
            <w:bidi w:val="0"/>
            <w:ind w:right="-115"/>
            <w:jc w:val="right"/>
          </w:pPr>
        </w:p>
      </w:tc>
    </w:tr>
  </w:tbl>
  <w:p w:rsidR="2BCBA36E" w:rsidP="2BCBA36E" w:rsidRDefault="2BCBA36E" w14:paraId="793F2B61" w14:textId="2C54CA8C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0149D" w:rsidP="000172E5" w:rsidRDefault="0020149D" w14:paraId="33A27B01" w14:textId="77777777">
      <w:pPr>
        <w:spacing w:after="0" w:line="240" w:lineRule="auto"/>
      </w:pPr>
      <w:r>
        <w:separator/>
      </w:r>
    </w:p>
  </w:footnote>
  <w:footnote w:type="continuationSeparator" w:id="0">
    <w:p w:rsidR="0020149D" w:rsidP="000172E5" w:rsidRDefault="0020149D" w14:paraId="226B6157" w14:textId="77777777">
      <w:pPr>
        <w:spacing w:after="0" w:line="240" w:lineRule="auto"/>
      </w:pPr>
      <w:r>
        <w:continuationSeparator/>
      </w:r>
    </w:p>
  </w:footnote>
  <w:footnote w:type="continuationNotice" w:id="1">
    <w:p w:rsidR="005C148C" w:rsidRDefault="005C148C" w14:paraId="76D8CD57" w14:textId="7777777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311D4F" w:rsidR="0020149D" w:rsidP="3237C1E1" w:rsidRDefault="0020149D" w14:paraId="1C9F614F" w14:textId="60957352">
    <w:pPr>
      <w:pStyle w:val="Header"/>
      <w:jc w:val="right"/>
      <w:rPr>
        <w:rFonts w:ascii="FSAlbert" w:hAnsi="FSAlbert" w:eastAsia="FSAlbert" w:cs="FSAlbert"/>
        <w:color w:val="E17000"/>
        <w:sz w:val="32"/>
        <w:szCs w:val="32"/>
      </w:rPr>
    </w:pPr>
    <w:r w:rsidRPr="08ADD57A" w:rsidR="3237C1E1">
      <w:rPr>
        <w:rFonts w:ascii="FSAlbert" w:hAnsi="FSAlbert" w:eastAsia="FSAlbert" w:cs="FSAlbert"/>
        <w:color w:val="E17000"/>
        <w:sz w:val="28"/>
        <w:szCs w:val="28"/>
      </w:rPr>
      <w:t>Hazard Identification Form</w:t>
    </w:r>
    <w:r w:rsidRPr="08ADD57A" w:rsidR="3237C1E1">
      <w:rPr>
        <w:rFonts w:ascii="FSAlbert" w:hAnsi="FSAlbert" w:eastAsia="FSAlbert" w:cs="FSAlbert"/>
        <w:color w:val="auto"/>
        <w:sz w:val="20"/>
        <w:szCs w:val="20"/>
      </w:rPr>
      <w:t xml:space="preserve"> </w:t>
    </w:r>
    <w:r w:rsidRPr="08ADD57A" w:rsidR="3237C1E1">
      <w:rPr>
        <w:rFonts w:ascii="FSAlbert" w:hAnsi="FSAlbert" w:eastAsia="FSAlbert" w:cs="FSAlbert"/>
        <w:color w:val="auto"/>
        <w:sz w:val="28"/>
        <w:szCs w:val="28"/>
      </w:rPr>
      <w:t xml:space="preserve">- </w:t>
    </w:r>
    <w:r w:rsidRPr="08ADD57A" w:rsidR="3237C1E1">
      <w:rPr>
        <w:rFonts w:ascii="FSAlbert" w:hAnsi="FSAlbert" w:eastAsia="FSAlbert" w:cs="FSAlbert"/>
        <w:color w:val="auto"/>
        <w:sz w:val="28"/>
        <w:szCs w:val="28"/>
      </w:rPr>
      <w:t>Academic Year 2022/23</w:t>
    </w:r>
  </w:p>
</w:hdr>
</file>

<file path=word/header2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p w:rsidR="2BCBA36E" w:rsidP="56BF12EB" w:rsidRDefault="2BCBA36E" w14:paraId="01C9F26E" w14:textId="67BCB51D">
    <w:pPr>
      <w:pStyle w:val="Header"/>
      <w:rPr>
        <w:rFonts w:ascii="FSAlbert" w:hAnsi="FSAlbert" w:eastAsia="FSAlbert" w:cs="FSAlbert"/>
        <w:color w:val="E17000"/>
        <w:sz w:val="40"/>
        <w:szCs w:val="40"/>
      </w:rPr>
    </w:pPr>
    <w:r w:rsidR="56BF12EB">
      <w:drawing>
        <wp:inline wp14:editId="56BF12EB" wp14:anchorId="7F5522DE">
          <wp:extent cx="904875" cy="689253"/>
          <wp:effectExtent l="0" t="0" r="0" b="0"/>
          <wp:docPr id="506885563" name="Picture 1" descr="C:\Users\64545\AppData\Local\Microsoft\Windows\INetCache\Content.Word\Great North Museum Hancock Logo high res.bmp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1"/>
                  <pic:cNvPicPr/>
                </pic:nvPicPr>
                <pic:blipFill>
                  <a:blip r:embed="Rd6080e4f2a894027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01" r="-12608" b="12703"/>
                  <a:stretch>
                    <a:fillRect/>
                  </a:stretch>
                </pic:blipFill>
                <pic:spPr xmlns:pic="http://schemas.openxmlformats.org/drawingml/2006/picture" bwMode="auto">
                  <a:xfrm xmlns:a="http://schemas.openxmlformats.org/drawingml/2006/main" rot="0" flipH="0" flipV="0">
                    <a:off x="0" y="0"/>
                    <a:ext cx="904875" cy="689253"/>
                  </a:xfrm>
                  <a:prstGeom xmlns:a="http://schemas.openxmlformats.org/drawingml/2006/main" prst="rect">
                    <a:avLst/>
                  </a:prstGeom>
                  <a:noFill xmlns:a="http://schemas.openxmlformats.org/drawingml/2006/main"/>
                  <a:ln xmlns:a="http://schemas.openxmlformats.org/drawingml/2006/main">
                    <a:noFill/>
                  </a:ln>
                  <a:extLst xmlns:a="http://schemas.openxmlformats.org/drawingml/2006/main"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56BF12EB" w:rsidR="56BF12EB">
      <w:rPr>
        <w:rFonts w:ascii="FSAlbert" w:hAnsi="FSAlbert" w:eastAsia="FSAlbert" w:cs="FSAlbert"/>
        <w:color w:val="E17000"/>
        <w:sz w:val="36"/>
        <w:szCs w:val="36"/>
      </w:rPr>
      <w:t>Hazard Identification Form</w:t>
    </w:r>
    <w:r w:rsidRPr="56BF12EB" w:rsidR="56BF12EB">
      <w:rPr>
        <w:rFonts w:ascii="FSAlbert" w:hAnsi="FSAlbert" w:eastAsia="FSAlbert" w:cs="FSAlbert"/>
        <w:color w:val="auto"/>
        <w:sz w:val="24"/>
        <w:szCs w:val="24"/>
      </w:rPr>
      <w:t xml:space="preserve"> </w:t>
    </w:r>
    <w:r w:rsidRPr="56BF12EB" w:rsidR="56BF12EB">
      <w:rPr>
        <w:rFonts w:ascii="FSAlbert" w:hAnsi="FSAlbert" w:eastAsia="FSAlbert" w:cs="FSAlbert"/>
        <w:color w:val="auto"/>
        <w:sz w:val="36"/>
        <w:szCs w:val="36"/>
      </w:rPr>
      <w:t xml:space="preserve">- </w:t>
    </w:r>
    <w:r w:rsidRPr="56BF12EB" w:rsidR="56BF12EB">
      <w:rPr>
        <w:rFonts w:ascii="FSAlbert" w:hAnsi="FSAlbert" w:eastAsia="FSAlbert" w:cs="FSAlbert"/>
        <w:color w:val="auto"/>
        <w:sz w:val="36"/>
        <w:szCs w:val="36"/>
      </w:rPr>
      <w:t>Academic Year 2022/23</w:t>
    </w:r>
  </w:p>
</w:hdr>
</file>

<file path=word/intelligence2.xml><?xml version="1.0" encoding="utf-8"?>
<int2:intelligence xmlns:int2="http://schemas.microsoft.com/office/intelligence/2020/intelligence">
  <int2:observations>
    <int2:bookmark int2:bookmarkName="_Int_RneA6tcm" int2:invalidationBookmarkName="" int2:hashCode="RoHRJMxsS3O6q/" int2:id="beCqBEb7"/>
    <int2:bookmark int2:bookmarkName="_Int_hQgKfXzu" int2:invalidationBookmarkName="" int2:hashCode="RoHRJMxsS3O6q/" int2:id="pALQZxRz"/>
    <int2:bookmark int2:bookmarkName="_Int_KP6vZNr7" int2:invalidationBookmarkName="" int2:hashCode="RoHRJMxsS3O6q/" int2:id="RTg24H7H"/>
    <int2:bookmark int2:bookmarkName="_Int_h9xtxAxg" int2:invalidationBookmarkName="" int2:hashCode="RoHRJMxsS3O6q/" int2:id="E04FdKuE"/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4">
    <w:nsid w:val="52b4c87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3725906"/>
    <w:multiLevelType w:val="hybridMultilevel"/>
    <w:tmpl w:val="E2A4509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 w:ascii="Calibri" w:hAnsi="Calibri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 w:ascii="Calibri" w:hAnsi="Calibri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hint="default" w:ascii="Calibri" w:hAnsi="Calibri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hint="default" w:ascii="Calibri" w:hAnsi="Calibri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3D16BE7"/>
    <w:multiLevelType w:val="hybridMultilevel"/>
    <w:tmpl w:val="BC0003AA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 w:ascii="Calibri" w:hAnsi="Calibri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hint="default" w:ascii="Corbel" w:hAnsi="Corbel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 w:ascii="Calibri" w:hAnsi="Calibri" w:eastAsia="Calibri" w:cs="Calibri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hint="default" w:ascii="Calibri" w:hAnsi="Calibri" w:eastAsia="Calibri" w:cs="Calibri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25">
    <w:abstractNumId w:val="24"/>
  </w:num>
  <w:num w:numId="1" w16cid:durableId="226261112">
    <w:abstractNumId w:val="13"/>
  </w:num>
  <w:num w:numId="2" w16cid:durableId="595289742">
    <w:abstractNumId w:val="8"/>
  </w:num>
  <w:num w:numId="3" w16cid:durableId="416827491">
    <w:abstractNumId w:val="17"/>
  </w:num>
  <w:num w:numId="4" w16cid:durableId="786774207">
    <w:abstractNumId w:val="14"/>
  </w:num>
  <w:num w:numId="5" w16cid:durableId="828641602">
    <w:abstractNumId w:val="15"/>
  </w:num>
  <w:num w:numId="6" w16cid:durableId="1090540119">
    <w:abstractNumId w:val="21"/>
  </w:num>
  <w:num w:numId="7" w16cid:durableId="825433882">
    <w:abstractNumId w:val="7"/>
  </w:num>
  <w:num w:numId="8" w16cid:durableId="1979337151">
    <w:abstractNumId w:val="12"/>
  </w:num>
  <w:num w:numId="9" w16cid:durableId="1669750473">
    <w:abstractNumId w:val="19"/>
  </w:num>
  <w:num w:numId="10" w16cid:durableId="774596936">
    <w:abstractNumId w:val="2"/>
  </w:num>
  <w:num w:numId="11" w16cid:durableId="52391575">
    <w:abstractNumId w:val="6"/>
  </w:num>
  <w:num w:numId="12" w16cid:durableId="549879469">
    <w:abstractNumId w:val="1"/>
  </w:num>
  <w:num w:numId="13" w16cid:durableId="1210848149">
    <w:abstractNumId w:val="3"/>
  </w:num>
  <w:num w:numId="14" w16cid:durableId="1428841204">
    <w:abstractNumId w:val="10"/>
  </w:num>
  <w:num w:numId="15" w16cid:durableId="780952471">
    <w:abstractNumId w:val="9"/>
  </w:num>
  <w:num w:numId="16" w16cid:durableId="1823161290">
    <w:abstractNumId w:val="18"/>
  </w:num>
  <w:num w:numId="17" w16cid:durableId="530386610">
    <w:abstractNumId w:val="4"/>
  </w:num>
  <w:num w:numId="18" w16cid:durableId="1169296339">
    <w:abstractNumId w:val="23"/>
  </w:num>
  <w:num w:numId="19" w16cid:durableId="266890012">
    <w:abstractNumId w:val="20"/>
  </w:num>
  <w:num w:numId="20" w16cid:durableId="582180951">
    <w:abstractNumId w:val="16"/>
  </w:num>
  <w:num w:numId="21" w16cid:durableId="898437718">
    <w:abstractNumId w:val="22"/>
  </w:num>
  <w:num w:numId="22" w16cid:durableId="1180466729">
    <w:abstractNumId w:val="5"/>
  </w:num>
  <w:num w:numId="23" w16cid:durableId="159976499">
    <w:abstractNumId w:val="11"/>
  </w:num>
  <w:num w:numId="24" w16cid:durableId="130646675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trackRevisions w:val="false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CAB"/>
    <w:rsid w:val="000172E5"/>
    <w:rsid w:val="000330B5"/>
    <w:rsid w:val="00052382"/>
    <w:rsid w:val="0006568A"/>
    <w:rsid w:val="00076F0F"/>
    <w:rsid w:val="00084253"/>
    <w:rsid w:val="000D1F49"/>
    <w:rsid w:val="000E58F4"/>
    <w:rsid w:val="000F5370"/>
    <w:rsid w:val="001179F6"/>
    <w:rsid w:val="001727CA"/>
    <w:rsid w:val="001800AB"/>
    <w:rsid w:val="001F591A"/>
    <w:rsid w:val="0020149D"/>
    <w:rsid w:val="00244F98"/>
    <w:rsid w:val="00256AAE"/>
    <w:rsid w:val="0026276C"/>
    <w:rsid w:val="002C56E6"/>
    <w:rsid w:val="00300DB7"/>
    <w:rsid w:val="00311D4F"/>
    <w:rsid w:val="00327382"/>
    <w:rsid w:val="0034390E"/>
    <w:rsid w:val="00344849"/>
    <w:rsid w:val="00361E11"/>
    <w:rsid w:val="003769BA"/>
    <w:rsid w:val="003B2CAB"/>
    <w:rsid w:val="003F0847"/>
    <w:rsid w:val="0040090B"/>
    <w:rsid w:val="0046302A"/>
    <w:rsid w:val="00487D2D"/>
    <w:rsid w:val="004D5D62"/>
    <w:rsid w:val="004DCD75"/>
    <w:rsid w:val="00507761"/>
    <w:rsid w:val="005112D0"/>
    <w:rsid w:val="005679B0"/>
    <w:rsid w:val="00577E06"/>
    <w:rsid w:val="00583334"/>
    <w:rsid w:val="005A3BF7"/>
    <w:rsid w:val="005C148C"/>
    <w:rsid w:val="005D263A"/>
    <w:rsid w:val="005F2035"/>
    <w:rsid w:val="005F237A"/>
    <w:rsid w:val="005F7990"/>
    <w:rsid w:val="006127C9"/>
    <w:rsid w:val="006145D8"/>
    <w:rsid w:val="00637200"/>
    <w:rsid w:val="0063739C"/>
    <w:rsid w:val="006B19AE"/>
    <w:rsid w:val="007147D7"/>
    <w:rsid w:val="00741AAD"/>
    <w:rsid w:val="0074685A"/>
    <w:rsid w:val="00770F25"/>
    <w:rsid w:val="00782AC5"/>
    <w:rsid w:val="007A35A8"/>
    <w:rsid w:val="007B0A85"/>
    <w:rsid w:val="007C6A52"/>
    <w:rsid w:val="007D6965"/>
    <w:rsid w:val="007D7758"/>
    <w:rsid w:val="0082043E"/>
    <w:rsid w:val="00846B76"/>
    <w:rsid w:val="00862F79"/>
    <w:rsid w:val="008C3E9E"/>
    <w:rsid w:val="008E203A"/>
    <w:rsid w:val="008E5F40"/>
    <w:rsid w:val="0091229C"/>
    <w:rsid w:val="00940E73"/>
    <w:rsid w:val="0098597D"/>
    <w:rsid w:val="009D0AEF"/>
    <w:rsid w:val="009F619A"/>
    <w:rsid w:val="009F6DDE"/>
    <w:rsid w:val="00A04729"/>
    <w:rsid w:val="00A370A8"/>
    <w:rsid w:val="00B10253"/>
    <w:rsid w:val="00B337A2"/>
    <w:rsid w:val="00BD4753"/>
    <w:rsid w:val="00BD5CB1"/>
    <w:rsid w:val="00BE62EE"/>
    <w:rsid w:val="00C003BA"/>
    <w:rsid w:val="00C4602F"/>
    <w:rsid w:val="00C46878"/>
    <w:rsid w:val="00C53429"/>
    <w:rsid w:val="00C6231D"/>
    <w:rsid w:val="00CB4A51"/>
    <w:rsid w:val="00CD4532"/>
    <w:rsid w:val="00CD47B0"/>
    <w:rsid w:val="00CD4A10"/>
    <w:rsid w:val="00CE5C0E"/>
    <w:rsid w:val="00CE6104"/>
    <w:rsid w:val="00CE7918"/>
    <w:rsid w:val="00D16163"/>
    <w:rsid w:val="00D23F87"/>
    <w:rsid w:val="00D819E1"/>
    <w:rsid w:val="00DA280F"/>
    <w:rsid w:val="00DB3FAD"/>
    <w:rsid w:val="00DC71EC"/>
    <w:rsid w:val="00E61C09"/>
    <w:rsid w:val="00EB3B58"/>
    <w:rsid w:val="00EC7359"/>
    <w:rsid w:val="00EE3054"/>
    <w:rsid w:val="00EF3E5E"/>
    <w:rsid w:val="00F00606"/>
    <w:rsid w:val="00F01256"/>
    <w:rsid w:val="00F337EB"/>
    <w:rsid w:val="00F51F05"/>
    <w:rsid w:val="00F62D22"/>
    <w:rsid w:val="00FA2918"/>
    <w:rsid w:val="00FC7475"/>
    <w:rsid w:val="00FE16A9"/>
    <w:rsid w:val="00FE78A0"/>
    <w:rsid w:val="00FF12DE"/>
    <w:rsid w:val="011D2C19"/>
    <w:rsid w:val="0154DDEF"/>
    <w:rsid w:val="01BFD603"/>
    <w:rsid w:val="01DCF58B"/>
    <w:rsid w:val="02A7B735"/>
    <w:rsid w:val="03701040"/>
    <w:rsid w:val="04AA0B94"/>
    <w:rsid w:val="05F3EBA8"/>
    <w:rsid w:val="060468F1"/>
    <w:rsid w:val="0657F157"/>
    <w:rsid w:val="0674DECE"/>
    <w:rsid w:val="068F52EB"/>
    <w:rsid w:val="088D481A"/>
    <w:rsid w:val="08ADD57A"/>
    <w:rsid w:val="08B87F34"/>
    <w:rsid w:val="0916F8B9"/>
    <w:rsid w:val="091EE63F"/>
    <w:rsid w:val="0B2ED4FB"/>
    <w:rsid w:val="0B8B06CB"/>
    <w:rsid w:val="0C275BEA"/>
    <w:rsid w:val="0C57E7CA"/>
    <w:rsid w:val="0CC3B9DF"/>
    <w:rsid w:val="0CCD1316"/>
    <w:rsid w:val="0D0FEF82"/>
    <w:rsid w:val="0E6675BD"/>
    <w:rsid w:val="0ECF0F16"/>
    <w:rsid w:val="0FDF6D0B"/>
    <w:rsid w:val="1004B3D8"/>
    <w:rsid w:val="10F769D7"/>
    <w:rsid w:val="113AD7C7"/>
    <w:rsid w:val="11C1C5E3"/>
    <w:rsid w:val="11D13B4C"/>
    <w:rsid w:val="12813640"/>
    <w:rsid w:val="1339E6E0"/>
    <w:rsid w:val="139DC8FE"/>
    <w:rsid w:val="1552A2C5"/>
    <w:rsid w:val="15AAD20B"/>
    <w:rsid w:val="15E5A1B3"/>
    <w:rsid w:val="1611FCF8"/>
    <w:rsid w:val="169DD6E7"/>
    <w:rsid w:val="16B79078"/>
    <w:rsid w:val="1872B3BC"/>
    <w:rsid w:val="19CA90E0"/>
    <w:rsid w:val="19D59A01"/>
    <w:rsid w:val="1A4CE0DC"/>
    <w:rsid w:val="1BE8B13D"/>
    <w:rsid w:val="1C43F51A"/>
    <w:rsid w:val="1C4DDDA9"/>
    <w:rsid w:val="1C7A8BA6"/>
    <w:rsid w:val="1CFDD89D"/>
    <w:rsid w:val="1DBCD015"/>
    <w:rsid w:val="20017F2E"/>
    <w:rsid w:val="20F3047E"/>
    <w:rsid w:val="20F470D7"/>
    <w:rsid w:val="21634E1C"/>
    <w:rsid w:val="22319A64"/>
    <w:rsid w:val="227E31AD"/>
    <w:rsid w:val="22904138"/>
    <w:rsid w:val="22EB06AF"/>
    <w:rsid w:val="23124190"/>
    <w:rsid w:val="23133ED4"/>
    <w:rsid w:val="245E9453"/>
    <w:rsid w:val="245E9453"/>
    <w:rsid w:val="251E6833"/>
    <w:rsid w:val="257326B0"/>
    <w:rsid w:val="2597C0EF"/>
    <w:rsid w:val="2694BAC1"/>
    <w:rsid w:val="2699FBFA"/>
    <w:rsid w:val="26A7BE96"/>
    <w:rsid w:val="2764B3BC"/>
    <w:rsid w:val="27B5F10A"/>
    <w:rsid w:val="27CD879A"/>
    <w:rsid w:val="27FD5211"/>
    <w:rsid w:val="2806C7F6"/>
    <w:rsid w:val="28FE1663"/>
    <w:rsid w:val="2954DFA1"/>
    <w:rsid w:val="2A272932"/>
    <w:rsid w:val="2A2FD30D"/>
    <w:rsid w:val="2BA0321F"/>
    <w:rsid w:val="2BCBA36E"/>
    <w:rsid w:val="2BDF618E"/>
    <w:rsid w:val="2C2D0179"/>
    <w:rsid w:val="2EE0112F"/>
    <w:rsid w:val="2F3417E9"/>
    <w:rsid w:val="2F75456D"/>
    <w:rsid w:val="31829661"/>
    <w:rsid w:val="3217B1F1"/>
    <w:rsid w:val="3237C1E1"/>
    <w:rsid w:val="3297F74A"/>
    <w:rsid w:val="33D2C0D8"/>
    <w:rsid w:val="3440B62B"/>
    <w:rsid w:val="354F52B3"/>
    <w:rsid w:val="35687B10"/>
    <w:rsid w:val="35DC996B"/>
    <w:rsid w:val="362DB65D"/>
    <w:rsid w:val="368051E3"/>
    <w:rsid w:val="36E35D9D"/>
    <w:rsid w:val="3892CECE"/>
    <w:rsid w:val="3AF395B2"/>
    <w:rsid w:val="3B1429E4"/>
    <w:rsid w:val="3B7D14F9"/>
    <w:rsid w:val="3BB32E46"/>
    <w:rsid w:val="3BB6CEC0"/>
    <w:rsid w:val="3CD5A890"/>
    <w:rsid w:val="3D18969B"/>
    <w:rsid w:val="3D48EC2E"/>
    <w:rsid w:val="3D8AACAF"/>
    <w:rsid w:val="3E16152B"/>
    <w:rsid w:val="3FA511F3"/>
    <w:rsid w:val="3FB0BBFC"/>
    <w:rsid w:val="3FEB58B5"/>
    <w:rsid w:val="40267546"/>
    <w:rsid w:val="406F42D9"/>
    <w:rsid w:val="40BA4817"/>
    <w:rsid w:val="4114627B"/>
    <w:rsid w:val="4173F19E"/>
    <w:rsid w:val="4195A139"/>
    <w:rsid w:val="41EC567D"/>
    <w:rsid w:val="424DBEF9"/>
    <w:rsid w:val="42C309F9"/>
    <w:rsid w:val="42E7F9B8"/>
    <w:rsid w:val="42EDA99B"/>
    <w:rsid w:val="42EF15F4"/>
    <w:rsid w:val="438D015D"/>
    <w:rsid w:val="439DA48F"/>
    <w:rsid w:val="44DBC5DE"/>
    <w:rsid w:val="4533F524"/>
    <w:rsid w:val="45A04A46"/>
    <w:rsid w:val="465C1ADD"/>
    <w:rsid w:val="4665EC53"/>
    <w:rsid w:val="4A04F88D"/>
    <w:rsid w:val="4AC28AC3"/>
    <w:rsid w:val="4B6F74DC"/>
    <w:rsid w:val="4B8F9EE1"/>
    <w:rsid w:val="4BAB1F19"/>
    <w:rsid w:val="4C86FBB6"/>
    <w:rsid w:val="4CD71D3C"/>
    <w:rsid w:val="4DEF01FD"/>
    <w:rsid w:val="4E0357D7"/>
    <w:rsid w:val="4E8323AC"/>
    <w:rsid w:val="4F03F523"/>
    <w:rsid w:val="4F64C12B"/>
    <w:rsid w:val="50AD0681"/>
    <w:rsid w:val="50C4AA5B"/>
    <w:rsid w:val="50E05EC1"/>
    <w:rsid w:val="51504100"/>
    <w:rsid w:val="51B1EA25"/>
    <w:rsid w:val="51D33E9C"/>
    <w:rsid w:val="51FECF9B"/>
    <w:rsid w:val="52196451"/>
    <w:rsid w:val="529C61ED"/>
    <w:rsid w:val="53AA425A"/>
    <w:rsid w:val="53B3C859"/>
    <w:rsid w:val="559191F6"/>
    <w:rsid w:val="561F1C2D"/>
    <w:rsid w:val="5653D678"/>
    <w:rsid w:val="56BF12EB"/>
    <w:rsid w:val="57540274"/>
    <w:rsid w:val="5786752A"/>
    <w:rsid w:val="58E28BCD"/>
    <w:rsid w:val="58EFD2D5"/>
    <w:rsid w:val="59033C5A"/>
    <w:rsid w:val="5918FFEB"/>
    <w:rsid w:val="5995C325"/>
    <w:rsid w:val="5A360B1C"/>
    <w:rsid w:val="5A8B614A"/>
    <w:rsid w:val="5BA5B1E1"/>
    <w:rsid w:val="5BC8288A"/>
    <w:rsid w:val="5CA4888D"/>
    <w:rsid w:val="5CD19452"/>
    <w:rsid w:val="5CF1593A"/>
    <w:rsid w:val="5D6036CA"/>
    <w:rsid w:val="5EA667A9"/>
    <w:rsid w:val="5F785EB2"/>
    <w:rsid w:val="5FA44823"/>
    <w:rsid w:val="6008334D"/>
    <w:rsid w:val="609B99AD"/>
    <w:rsid w:val="61A235D3"/>
    <w:rsid w:val="61F14FEC"/>
    <w:rsid w:val="63157EE4"/>
    <w:rsid w:val="63377A32"/>
    <w:rsid w:val="63937807"/>
    <w:rsid w:val="63C83337"/>
    <w:rsid w:val="6441E4DE"/>
    <w:rsid w:val="644D8BD2"/>
    <w:rsid w:val="64644034"/>
    <w:rsid w:val="64D875CC"/>
    <w:rsid w:val="6528F0AE"/>
    <w:rsid w:val="658870C0"/>
    <w:rsid w:val="65E7A036"/>
    <w:rsid w:val="660F905A"/>
    <w:rsid w:val="662FB3E8"/>
    <w:rsid w:val="6640571A"/>
    <w:rsid w:val="6641B7E0"/>
    <w:rsid w:val="6810168E"/>
    <w:rsid w:val="68AC86A8"/>
    <w:rsid w:val="68CBC721"/>
    <w:rsid w:val="68DA586A"/>
    <w:rsid w:val="6927ED61"/>
    <w:rsid w:val="6A174F9E"/>
    <w:rsid w:val="6A63CD49"/>
    <w:rsid w:val="6AC3BDC2"/>
    <w:rsid w:val="6ADEF275"/>
    <w:rsid w:val="6BCDC04B"/>
    <w:rsid w:val="6C08EBF6"/>
    <w:rsid w:val="6C4D5700"/>
    <w:rsid w:val="6CAC4FAF"/>
    <w:rsid w:val="6DA4C7EA"/>
    <w:rsid w:val="6DC11F9F"/>
    <w:rsid w:val="6E42B353"/>
    <w:rsid w:val="6E5E6A3E"/>
    <w:rsid w:val="6E696FC8"/>
    <w:rsid w:val="6EB447AB"/>
    <w:rsid w:val="6EBBD471"/>
    <w:rsid w:val="6F7D25A9"/>
    <w:rsid w:val="6FCFE2FE"/>
    <w:rsid w:val="703E7230"/>
    <w:rsid w:val="7132FF46"/>
    <w:rsid w:val="71587F4F"/>
    <w:rsid w:val="724826A6"/>
    <w:rsid w:val="7314AA3F"/>
    <w:rsid w:val="7382816C"/>
    <w:rsid w:val="73E8D186"/>
    <w:rsid w:val="741B8885"/>
    <w:rsid w:val="745507A7"/>
    <w:rsid w:val="7464E8F7"/>
    <w:rsid w:val="7555B692"/>
    <w:rsid w:val="76567AE4"/>
    <w:rsid w:val="76A33720"/>
    <w:rsid w:val="775A9F28"/>
    <w:rsid w:val="77CE6256"/>
    <w:rsid w:val="7809A3DC"/>
    <w:rsid w:val="780D11FB"/>
    <w:rsid w:val="798E1BA6"/>
    <w:rsid w:val="79DAD7E2"/>
    <w:rsid w:val="7A9CA54F"/>
    <w:rsid w:val="7AE7BB18"/>
    <w:rsid w:val="7B103FE8"/>
    <w:rsid w:val="7C949BC6"/>
    <w:rsid w:val="7C953DA9"/>
    <w:rsid w:val="7D5290CB"/>
    <w:rsid w:val="7DA056FE"/>
    <w:rsid w:val="7E10C36B"/>
    <w:rsid w:val="7F405E0B"/>
    <w:rsid w:val="7FAC9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0D077B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semiHidden="1" w:unhideWhenUsed="1" w:qFormat="1"/>
    <w:lsdException w:name="heading 3" w:uiPriority="1" w:semiHidden="1" w:unhideWhenUsed="1" w:qFormat="1"/>
    <w:lsdException w:name="heading 4" w:uiPriority="9" w:semiHidden="1" w:qFormat="1"/>
    <w:lsdException w:name="heading 5" w:uiPriority="1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/>
    <w:lsdException w:name="Intense Quote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/>
    <w:lsdException w:name="Subtle Reference" w:uiPriority="31" w:semiHidden="1"/>
    <w:lsdException w:name="Intense Reference" w:uiPriority="32" w:semiHidden="1"/>
    <w:lsdException w:name="Book Title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20149D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hAnsiTheme="majorHAnsi" w:eastAsiaTheme="majorEastAsia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1" w:customStyle="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styleId="NumberedList" w:customStyle="1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styleId="Default" w:customStyle="1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eading2Char" w:customStyle="1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styleId="Heading3Char" w:customStyle="1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eastAsia="Calibri" w:cs="Times New Roman" w:asciiTheme="majorHAnsi" w:hAnsiTheme="majorHAnsi"/>
      <w:b/>
      <w:color w:val="731F1C" w:themeColor="accent5"/>
      <w:sz w:val="44"/>
      <w:szCs w:val="24"/>
    </w:rPr>
  </w:style>
  <w:style w:type="character" w:styleId="HeaderChar" w:customStyle="1">
    <w:name w:val="Header Char"/>
    <w:basedOn w:val="DefaultParagraphFont"/>
    <w:link w:val="Header"/>
    <w:uiPriority w:val="99"/>
    <w:rsid w:val="00637200"/>
    <w:rPr>
      <w:rFonts w:eastAsia="Calibri" w:cs="Times New Roman" w:asciiTheme="majorHAnsi" w:hAnsiTheme="majorHAnsi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D1F49"/>
    <w:rPr>
      <w:rFonts w:ascii="Calibri" w:hAnsi="Calibri" w:eastAsia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semiHidden/>
    <w:rsid w:val="006145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styleId="FigureTable" w:customStyle="1">
    <w:name w:val="Figure Table"/>
    <w:basedOn w:val="TableNormal"/>
    <w:uiPriority w:val="99"/>
    <w:rsid w:val="000D1F49"/>
    <w:tblPr/>
    <w:trPr>
      <w:cantSplit/>
    </w:trPr>
  </w:style>
  <w:style w:type="character" w:styleId="Heading4Char" w:customStyle="1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styleId="Heading5Char" w:customStyle="1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6145D8"/>
    <w:rPr>
      <w:rFonts w:asciiTheme="majorHAnsi" w:hAnsiTheme="majorHAnsi" w:eastAsiaTheme="majorEastAsia" w:cstheme="majorBidi"/>
      <w:color w:val="0A273B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6145D8"/>
    <w:rPr>
      <w:rFonts w:asciiTheme="majorHAnsi" w:hAnsiTheme="majorHAnsi" w:eastAsiaTheme="majorEastAsia" w:cstheme="majorBidi"/>
      <w:i/>
      <w:iCs/>
      <w:color w:val="0A273B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6145D8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6145D8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 w:eastAsiaTheme="minorEastAsia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hAnsi="Calibri"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EF3E5E"/>
    <w:pPr>
      <w:ind w:left="720"/>
      <w:contextualSpacing/>
    </w:pPr>
  </w:style>
  <w:style w:type="paragraph" w:styleId="paragraph" w:customStyle="1">
    <w:name w:val="paragraph"/>
    <w:basedOn w:val="Normal"/>
    <w:rsid w:val="00F337E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GB" w:eastAsia="en-GB"/>
    </w:rPr>
  </w:style>
  <w:style w:type="character" w:styleId="normaltextrun" w:customStyle="1">
    <w:name w:val="normaltextrun"/>
    <w:basedOn w:val="DefaultParagraphFont"/>
    <w:rsid w:val="00F337EB"/>
  </w:style>
  <w:style w:type="character" w:styleId="eop" w:customStyle="1">
    <w:name w:val="eop"/>
    <w:basedOn w:val="DefaultParagraphFont"/>
    <w:rsid w:val="00F337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6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webSettings" Target="webSettings.xml" Id="rId7" /><Relationship Type="http://schemas.microsoft.com/office/2016/09/relationships/commentsIds" Target="commentsIds.xml" Id="rId17" /><Relationship Type="http://schemas.openxmlformats.org/officeDocument/2006/relationships/customXml" Target="../customXml/item2.xml" Id="rId2" /><Relationship Type="http://schemas.microsoft.com/office/2011/relationships/commentsExtended" Target="commentsExtended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www.gov.uk/government/publications/health-and-safety-on-educational-visits/health-and-safety-on-educational-visits" TargetMode="External" Id="R14a82fe19db84f6f" /><Relationship Type="http://schemas.openxmlformats.org/officeDocument/2006/relationships/hyperlink" Target="https://lotcqualitybadge.org.uk/search" TargetMode="External" Id="Re7242ac98a464a6f" /><Relationship Type="http://schemas.openxmlformats.org/officeDocument/2006/relationships/hyperlink" Target="https://greatnorthmuseum.org.uk/learning/award-winning-learning" TargetMode="External" Id="R1aada8282a7b402a" /><Relationship Type="http://schemas.openxmlformats.org/officeDocument/2006/relationships/hyperlink" Target="https://www.newcastle-hospitals.nhs.uk/services/emergency-department-ae/" TargetMode="External" Id="Ree47861f0c3046b6" /><Relationship Type="http://schemas.openxmlformats.org/officeDocument/2006/relationships/hyperlink" Target="https://www.twmuseums.org.uk/files/405687-twam-policy-and-procedures-for-safeguarding-of-children-young-people-and-adults-at-risk-sept-21-1.pdf" TargetMode="External" Id="R99b4308239e54a58" /><Relationship Type="http://schemas.microsoft.com/office/2020/10/relationships/intelligence" Target="intelligence2.xml" Id="R032c16f9efbc464e" /><Relationship Type="http://schemas.openxmlformats.org/officeDocument/2006/relationships/header" Target="header2.xml" Id="Rb09cfc293a2e49c0" /><Relationship Type="http://schemas.openxmlformats.org/officeDocument/2006/relationships/footer" Target="footer2.xml" Id="Rab0c23ec8399486f" /><Relationship Type="http://schemas.openxmlformats.org/officeDocument/2006/relationships/hyperlink" Target="https://greatnorthmuseum.org.uk/learning/school-and-group-visit-practicalities" TargetMode="External" Id="R20858c78c3ff4b25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hyperlink" Target="mailto:learning@greatnorthmuseum.org.uk" TargetMode="External" Id="Rd39c571ef2ff490c" /><Relationship Type="http://schemas.openxmlformats.org/officeDocument/2006/relationships/image" Target="/media/image6.png" Id="R6e8bc848a3d74ac2" /><Relationship Type="http://schemas.openxmlformats.org/officeDocument/2006/relationships/image" Target="/media/image7.png" Id="R1d2225f0e3bc48c4" /><Relationship Type="http://schemas.openxmlformats.org/officeDocument/2006/relationships/image" Target="/media/image2.jpg" Id="R5c0452479a46445a" 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4.png" Id="Rd6080e4f2a894027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64545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6CCA6F091E264BBCE4D8BB2847B66D" ma:contentTypeVersion="20" ma:contentTypeDescription="Create a new document." ma:contentTypeScope="" ma:versionID="56f192614728e34f3aa0e67305326988">
  <xsd:schema xmlns:xsd="http://www.w3.org/2001/XMLSchema" xmlns:xs="http://www.w3.org/2001/XMLSchema" xmlns:p="http://schemas.microsoft.com/office/2006/metadata/properties" xmlns:ns2="a7fab625-07c4-4022-97ca-fce2ddaebf1b" xmlns:ns3="dcc4e8d8-1246-426e-8083-3eb1b38215fd" targetNamespace="http://schemas.microsoft.com/office/2006/metadata/properties" ma:root="true" ma:fieldsID="606d6b218593de4851333709eb148eb1" ns2:_="" ns3:_="">
    <xsd:import namespace="a7fab625-07c4-4022-97ca-fce2ddaebf1b"/>
    <xsd:import namespace="dcc4e8d8-1246-426e-8083-3eb1b38215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Thumbnai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fab625-07c4-4022-97ca-fce2ddaebf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7147231-2cd5-4b17-844d-9c5ffe88f1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humbnail" ma:index="24" nillable="true" ma:displayName="Thumbnail" ma:format="Thumbnail" ma:internalName="Thumbnail">
      <xsd:simpleType>
        <xsd:restriction base="dms:Unknown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c4e8d8-1246-426e-8083-3eb1b3821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666e838-a698-4282-83f2-c82a7b7fe4b7}" ma:internalName="TaxCatchAll" ma:showField="CatchAllData" ma:web="dcc4e8d8-1246-426e-8083-3eb1b38215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a7fab625-07c4-4022-97ca-fce2ddaebf1b" xsi:nil="true"/>
    <TaxCatchAll xmlns="dcc4e8d8-1246-426e-8083-3eb1b38215fd" xsi:nil="true"/>
    <lcf76f155ced4ddcb4097134ff3c332f xmlns="a7fab625-07c4-4022-97ca-fce2ddaebf1b">
      <Terms xmlns="http://schemas.microsoft.com/office/infopath/2007/PartnerControls"/>
    </lcf76f155ced4ddcb4097134ff3c332f>
    <SharedWithUsers xmlns="dcc4e8d8-1246-426e-8083-3eb1b38215fd">
      <UserInfo>
        <DisplayName>Clare Smith</DisplayName>
        <AccountId>19</AccountId>
        <AccountType/>
      </UserInfo>
    </SharedWithUsers>
    <Thumbnail xmlns="a7fab625-07c4-4022-97ca-fce2ddaebf1b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52581A-9DFB-4D45-84BC-91D3A51B4179}"/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www.w3.org/2000/xmlns/"/>
    <ds:schemaRef ds:uri="a7fab625-07c4-4022-97ca-fce2ddaebf1b"/>
    <ds:schemaRef ds:uri="http://www.w3.org/2001/XMLSchema-instance"/>
    <ds:schemaRef ds:uri="dcc4e8d8-1246-426e-8083-3eb1b38215fd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Membership%20form.dotx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lastModifiedBy>Kate Holden</lastModifiedBy>
  <revision>17</revision>
  <dcterms:created xsi:type="dcterms:W3CDTF">2022-07-18T16:49:00.0000000Z</dcterms:created>
  <dcterms:modified xsi:type="dcterms:W3CDTF">2023-08-23T15:37:27.4964584Z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0x0101006D6CCA6F091E264BBCE4D8BB2847B66D</vt:lpwstr>
  </property>
  <property fmtid="{D5CDD505-2E9C-101B-9397-08002B2CF9AE}" pid="3" name="MediaServiceImageTags">
    <vt:lpwstr/>
  </property>
</Properties>
</file>